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658855" w14:textId="39116228" w:rsidR="00ED7F11" w:rsidRPr="001D703A" w:rsidRDefault="001D703A" w:rsidP="001E6711">
      <w:pPr>
        <w:ind w:left="3600" w:firstLine="720"/>
        <w:rPr>
          <w:b/>
          <w:color w:val="6700A0"/>
          <w:sz w:val="36"/>
          <w:szCs w:val="36"/>
          <w:lang w:val="es-ES"/>
        </w:rPr>
      </w:pPr>
      <w:r w:rsidRPr="001D703A">
        <w:rPr>
          <w:b/>
          <w:color w:val="6700A0"/>
          <w:sz w:val="36"/>
          <w:szCs w:val="36"/>
          <w:lang w:val="es-ES"/>
        </w:rPr>
        <w:t>Órdenes de Protección en Virginia</w:t>
      </w:r>
      <w:r w:rsidR="003137E5" w:rsidRPr="001D703A">
        <w:rPr>
          <w:b/>
          <w:color w:val="6700A0"/>
          <w:sz w:val="36"/>
          <w:szCs w:val="36"/>
          <w:lang w:val="es-ES"/>
        </w:rPr>
        <w:t xml:space="preserve"> </w:t>
      </w:r>
    </w:p>
    <w:p w14:paraId="3C2C0CBB" w14:textId="52DE4062" w:rsidR="003137E5" w:rsidRPr="001D703A" w:rsidRDefault="003137E5">
      <w:pPr>
        <w:rPr>
          <w:b/>
          <w:color w:val="6700A0"/>
          <w:sz w:val="28"/>
          <w:szCs w:val="28"/>
          <w:lang w:val="es-ES"/>
        </w:rPr>
      </w:pPr>
      <w:r>
        <w:rPr>
          <w:b/>
          <w:noProof/>
          <w:color w:val="670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26D39A" wp14:editId="1C90A13A">
                <wp:simplePos x="0" y="0"/>
                <wp:positionH relativeFrom="column">
                  <wp:posOffset>2792095</wp:posOffset>
                </wp:positionH>
                <wp:positionV relativeFrom="paragraph">
                  <wp:posOffset>373380</wp:posOffset>
                </wp:positionV>
                <wp:extent cx="3924300" cy="952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243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6700A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F3ACFD"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85pt,29.4pt" to="528.8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" strokecolor="#6700a0" strokeweight=".5pt">
                <v:stroke joinstyle="miter"/>
              </v:line>
            </w:pict>
          </mc:Fallback>
        </mc:AlternateContent>
      </w:r>
      <w:r w:rsidR="00BC243D" w:rsidRPr="001D703A">
        <w:rPr>
          <w:b/>
          <w:color w:val="6700A0"/>
          <w:sz w:val="40"/>
          <w:szCs w:val="40"/>
          <w:lang w:val="es-ES"/>
        </w:rPr>
        <w:tab/>
      </w:r>
      <w:r w:rsidR="00BC243D" w:rsidRPr="001D703A">
        <w:rPr>
          <w:b/>
          <w:color w:val="6700A0"/>
          <w:sz w:val="40"/>
          <w:szCs w:val="40"/>
          <w:lang w:val="es-ES"/>
        </w:rPr>
        <w:tab/>
      </w:r>
      <w:r w:rsidR="00BC243D" w:rsidRPr="001D703A">
        <w:rPr>
          <w:b/>
          <w:color w:val="6700A0"/>
          <w:sz w:val="40"/>
          <w:szCs w:val="40"/>
          <w:lang w:val="es-ES"/>
        </w:rPr>
        <w:tab/>
      </w:r>
      <w:r w:rsidR="00BC243D" w:rsidRPr="001D703A">
        <w:rPr>
          <w:b/>
          <w:color w:val="6700A0"/>
          <w:sz w:val="40"/>
          <w:szCs w:val="40"/>
          <w:lang w:val="es-ES"/>
        </w:rPr>
        <w:tab/>
      </w:r>
      <w:r w:rsidR="00BC243D" w:rsidRPr="001D703A">
        <w:rPr>
          <w:b/>
          <w:color w:val="6700A0"/>
          <w:sz w:val="40"/>
          <w:szCs w:val="40"/>
          <w:lang w:val="es-ES"/>
        </w:rPr>
        <w:tab/>
      </w:r>
      <w:r w:rsidR="00BC243D" w:rsidRPr="001D703A">
        <w:rPr>
          <w:b/>
          <w:color w:val="6700A0"/>
          <w:sz w:val="40"/>
          <w:szCs w:val="40"/>
          <w:lang w:val="es-ES"/>
        </w:rPr>
        <w:tab/>
      </w:r>
      <w:r w:rsidR="001D703A" w:rsidRPr="001D703A">
        <w:rPr>
          <w:b/>
          <w:color w:val="6700A0"/>
          <w:sz w:val="28"/>
          <w:szCs w:val="28"/>
          <w:lang w:val="es-ES"/>
        </w:rPr>
        <w:t>T</w:t>
      </w:r>
      <w:r w:rsidR="001D703A">
        <w:rPr>
          <w:b/>
          <w:color w:val="6700A0"/>
          <w:sz w:val="28"/>
          <w:szCs w:val="28"/>
          <w:lang w:val="es-ES"/>
        </w:rPr>
        <w:t>oda la información que necesita saber</w:t>
      </w:r>
    </w:p>
    <w:p w14:paraId="00F1327C" w14:textId="77777777" w:rsidR="003137E5" w:rsidRPr="001D703A" w:rsidRDefault="00804C9D">
      <w:pPr>
        <w:rPr>
          <w:sz w:val="36"/>
          <w:szCs w:val="36"/>
          <w:lang w:val="es-ES"/>
        </w:rPr>
      </w:pPr>
      <w:r w:rsidRPr="00BC243D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85DF4C" wp14:editId="199F37FE">
                <wp:simplePos x="0" y="0"/>
                <wp:positionH relativeFrom="column">
                  <wp:posOffset>2653030</wp:posOffset>
                </wp:positionH>
                <wp:positionV relativeFrom="paragraph">
                  <wp:posOffset>168275</wp:posOffset>
                </wp:positionV>
                <wp:extent cx="3857625" cy="992505"/>
                <wp:effectExtent l="0" t="0" r="158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99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70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10B7B" w14:textId="467F2356" w:rsidR="00BC243D" w:rsidRPr="00DD6172" w:rsidRDefault="00DD6172" w:rsidP="00BC243D">
                            <w:pPr>
                              <w:jc w:val="center"/>
                              <w:rPr>
                                <w:color w:val="6700A0"/>
                                <w:lang w:val="es-ES"/>
                              </w:rPr>
                            </w:pP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>E</w:t>
                            </w:r>
                            <w:r w:rsidR="00A94851">
                              <w:rPr>
                                <w:color w:val="6700A0"/>
                                <w:lang w:val="es-ES"/>
                              </w:rPr>
                              <w:t>l propósito de este</w:t>
                            </w: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 xml:space="preserve"> folleto</w:t>
                            </w:r>
                            <w:r w:rsidR="00A94851">
                              <w:rPr>
                                <w:color w:val="6700A0"/>
                                <w:lang w:val="es-ES"/>
                              </w:rPr>
                              <w:t xml:space="preserve"> es</w:t>
                            </w: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 xml:space="preserve"> proveer información resumida sobre el abuso familiar y el abuso de la pareja 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>í</w:t>
                            </w: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 xml:space="preserve">ntima que en 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>ú</w:t>
                            </w: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>ltima instancia conduce a la necesidad de obtener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 xml:space="preserve"> una orden de protección.</w:t>
                            </w:r>
                            <w:r w:rsidR="00BC243D" w:rsidRPr="00DD6172">
                              <w:rPr>
                                <w:color w:val="6700A0"/>
                                <w:lang w:val="es-ES"/>
                              </w:rPr>
                              <w:t xml:space="preserve"> </w:t>
                            </w: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>Esto es solo para fines informativos</w:t>
                            </w:r>
                            <w:r w:rsidR="001F3AFF" w:rsidRPr="00DD6172">
                              <w:rPr>
                                <w:color w:val="6700A0"/>
                                <w:lang w:val="es-ES"/>
                              </w:rPr>
                              <w:t xml:space="preserve">, </w:t>
                            </w:r>
                            <w:r w:rsidRPr="00DD6172">
                              <w:rPr>
                                <w:color w:val="6700A0"/>
                                <w:lang w:val="es-ES"/>
                              </w:rPr>
                              <w:t xml:space="preserve">esto 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>NO es un consejo legal</w:t>
                            </w:r>
                            <w:r w:rsidR="001F3AFF" w:rsidRPr="00DD6172">
                              <w:rPr>
                                <w:color w:val="6700A0"/>
                                <w:lang w:val="es-E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5DF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8.9pt;margin-top:13.25pt;width:303.75pt;height:78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" strokecolor="#6700a0">
                <v:textbox>
                  <w:txbxContent>
                    <w:p w14:paraId="67010B7B" w14:textId="467F2356" w:rsidR="00BC243D" w:rsidRPr="00DD6172" w:rsidRDefault="00DD6172" w:rsidP="00BC243D">
                      <w:pPr>
                        <w:jc w:val="center"/>
                        <w:rPr>
                          <w:color w:val="6700A0"/>
                          <w:lang w:val="es-ES"/>
                        </w:rPr>
                      </w:pPr>
                      <w:r w:rsidRPr="00DD6172">
                        <w:rPr>
                          <w:color w:val="6700A0"/>
                          <w:lang w:val="es-ES"/>
                        </w:rPr>
                        <w:t>E</w:t>
                      </w:r>
                      <w:r w:rsidR="00A94851">
                        <w:rPr>
                          <w:color w:val="6700A0"/>
                          <w:lang w:val="es-ES"/>
                        </w:rPr>
                        <w:t>l propósito de este</w:t>
                      </w:r>
                      <w:r w:rsidRPr="00DD6172">
                        <w:rPr>
                          <w:color w:val="6700A0"/>
                          <w:lang w:val="es-ES"/>
                        </w:rPr>
                        <w:t xml:space="preserve"> folleto</w:t>
                      </w:r>
                      <w:r w:rsidR="00A94851">
                        <w:rPr>
                          <w:color w:val="6700A0"/>
                          <w:lang w:val="es-ES"/>
                        </w:rPr>
                        <w:t xml:space="preserve"> es</w:t>
                      </w:r>
                      <w:r w:rsidRPr="00DD6172">
                        <w:rPr>
                          <w:color w:val="6700A0"/>
                          <w:lang w:val="es-ES"/>
                        </w:rPr>
                        <w:t xml:space="preserve"> proveer información resumida sobre el abuso familiar y el abuso de la pareja </w:t>
                      </w:r>
                      <w:r>
                        <w:rPr>
                          <w:color w:val="6700A0"/>
                          <w:lang w:val="es-ES"/>
                        </w:rPr>
                        <w:t>í</w:t>
                      </w:r>
                      <w:r w:rsidRPr="00DD6172">
                        <w:rPr>
                          <w:color w:val="6700A0"/>
                          <w:lang w:val="es-ES"/>
                        </w:rPr>
                        <w:t xml:space="preserve">ntima que en </w:t>
                      </w:r>
                      <w:r>
                        <w:rPr>
                          <w:color w:val="6700A0"/>
                          <w:lang w:val="es-ES"/>
                        </w:rPr>
                        <w:t>ú</w:t>
                      </w:r>
                      <w:r w:rsidRPr="00DD6172">
                        <w:rPr>
                          <w:color w:val="6700A0"/>
                          <w:lang w:val="es-ES"/>
                        </w:rPr>
                        <w:t>ltima instancia conduce a la necesidad de obtener</w:t>
                      </w:r>
                      <w:r>
                        <w:rPr>
                          <w:color w:val="6700A0"/>
                          <w:lang w:val="es-ES"/>
                        </w:rPr>
                        <w:t xml:space="preserve"> una orden de protección.</w:t>
                      </w:r>
                      <w:r w:rsidR="00BC243D" w:rsidRPr="00DD6172">
                        <w:rPr>
                          <w:color w:val="6700A0"/>
                          <w:lang w:val="es-ES"/>
                        </w:rPr>
                        <w:t xml:space="preserve"> </w:t>
                      </w:r>
                      <w:r w:rsidRPr="00DD6172">
                        <w:rPr>
                          <w:color w:val="6700A0"/>
                          <w:lang w:val="es-ES"/>
                        </w:rPr>
                        <w:t>Esto es solo para fines informativos</w:t>
                      </w:r>
                      <w:r w:rsidR="001F3AFF" w:rsidRPr="00DD6172">
                        <w:rPr>
                          <w:color w:val="6700A0"/>
                          <w:lang w:val="es-ES"/>
                        </w:rPr>
                        <w:t xml:space="preserve">, </w:t>
                      </w:r>
                      <w:r w:rsidRPr="00DD6172">
                        <w:rPr>
                          <w:color w:val="6700A0"/>
                          <w:lang w:val="es-ES"/>
                        </w:rPr>
                        <w:t xml:space="preserve">esto </w:t>
                      </w:r>
                      <w:r>
                        <w:rPr>
                          <w:color w:val="6700A0"/>
                          <w:lang w:val="es-ES"/>
                        </w:rPr>
                        <w:t>NO es un consejo legal</w:t>
                      </w:r>
                      <w:r w:rsidR="001F3AFF" w:rsidRPr="00DD6172">
                        <w:rPr>
                          <w:color w:val="6700A0"/>
                          <w:lang w:val="es-ES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C243D" w:rsidRPr="001D703A">
        <w:rPr>
          <w:sz w:val="36"/>
          <w:szCs w:val="36"/>
          <w:lang w:val="es-ES"/>
        </w:rPr>
        <w:tab/>
      </w:r>
      <w:r w:rsidR="00BC243D" w:rsidRPr="001D703A">
        <w:rPr>
          <w:sz w:val="36"/>
          <w:szCs w:val="36"/>
          <w:lang w:val="es-ES"/>
        </w:rPr>
        <w:tab/>
      </w:r>
      <w:r w:rsidR="00BC243D" w:rsidRPr="001D703A">
        <w:rPr>
          <w:sz w:val="36"/>
          <w:szCs w:val="36"/>
          <w:lang w:val="es-ES"/>
        </w:rPr>
        <w:tab/>
      </w:r>
      <w:r w:rsidR="00BC243D" w:rsidRPr="001D703A">
        <w:rPr>
          <w:sz w:val="36"/>
          <w:szCs w:val="36"/>
          <w:lang w:val="es-ES"/>
        </w:rPr>
        <w:tab/>
      </w:r>
      <w:r w:rsidR="00BC243D" w:rsidRPr="001D703A">
        <w:rPr>
          <w:sz w:val="36"/>
          <w:szCs w:val="36"/>
          <w:lang w:val="es-ES"/>
        </w:rPr>
        <w:tab/>
      </w:r>
      <w:r w:rsidR="00BC243D" w:rsidRPr="001D703A">
        <w:rPr>
          <w:sz w:val="36"/>
          <w:szCs w:val="36"/>
          <w:lang w:val="es-ES"/>
        </w:rPr>
        <w:tab/>
      </w:r>
    </w:p>
    <w:p w14:paraId="402A7CA3" w14:textId="77777777" w:rsidR="003137E5" w:rsidRPr="001D703A" w:rsidRDefault="00BC243D">
      <w:pPr>
        <w:rPr>
          <w:sz w:val="36"/>
          <w:szCs w:val="36"/>
          <w:lang w:val="es-ES"/>
        </w:rPr>
      </w:pPr>
      <w:r w:rsidRPr="001D703A">
        <w:rPr>
          <w:sz w:val="36"/>
          <w:szCs w:val="36"/>
          <w:lang w:val="es-ES"/>
        </w:rPr>
        <w:tab/>
      </w:r>
      <w:r w:rsidRPr="001D703A">
        <w:rPr>
          <w:sz w:val="36"/>
          <w:szCs w:val="36"/>
          <w:lang w:val="es-ES"/>
        </w:rPr>
        <w:tab/>
      </w:r>
      <w:r w:rsidRPr="001D703A">
        <w:rPr>
          <w:sz w:val="36"/>
          <w:szCs w:val="36"/>
          <w:lang w:val="es-ES"/>
        </w:rPr>
        <w:tab/>
      </w:r>
      <w:r w:rsidRPr="001D703A">
        <w:rPr>
          <w:sz w:val="36"/>
          <w:szCs w:val="36"/>
          <w:lang w:val="es-ES"/>
        </w:rPr>
        <w:tab/>
      </w:r>
      <w:r w:rsidRPr="001D703A">
        <w:rPr>
          <w:sz w:val="36"/>
          <w:szCs w:val="36"/>
          <w:lang w:val="es-ES"/>
        </w:rPr>
        <w:tab/>
      </w:r>
      <w:r w:rsidRPr="001D703A">
        <w:rPr>
          <w:sz w:val="36"/>
          <w:szCs w:val="36"/>
          <w:lang w:val="es-ES"/>
        </w:rPr>
        <w:tab/>
      </w:r>
      <w:r w:rsidR="00804C9D" w:rsidRPr="001D703A">
        <w:rPr>
          <w:sz w:val="36"/>
          <w:szCs w:val="36"/>
          <w:lang w:val="es-ES"/>
        </w:rPr>
        <w:t xml:space="preserve"> </w:t>
      </w:r>
    </w:p>
    <w:tbl>
      <w:tblPr>
        <w:tblW w:w="1035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159"/>
        <w:gridCol w:w="578"/>
        <w:gridCol w:w="6262"/>
      </w:tblGrid>
      <w:tr w:rsidR="00E77B5E" w:rsidRPr="00A50566" w14:paraId="18B39305" w14:textId="77777777" w:rsidTr="00804C9D">
        <w:trPr>
          <w:trHeight w:val="1164"/>
        </w:trPr>
        <w:tc>
          <w:tcPr>
            <w:tcW w:w="720" w:type="dxa"/>
          </w:tcPr>
          <w:p w14:paraId="38FC5EE5" w14:textId="77777777" w:rsidR="00E77B5E" w:rsidRPr="001D703A" w:rsidRDefault="00E77B5E" w:rsidP="00BC243D">
            <w:pPr>
              <w:spacing w:after="0"/>
              <w:rPr>
                <w:lang w:val="es-ES"/>
              </w:rPr>
            </w:pPr>
          </w:p>
        </w:tc>
        <w:tc>
          <w:tcPr>
            <w:tcW w:w="2790" w:type="dxa"/>
            <w:gridSpan w:val="2"/>
          </w:tcPr>
          <w:p w14:paraId="44D148CA" w14:textId="77777777" w:rsidR="00804C9D" w:rsidRPr="001D703A" w:rsidRDefault="00804C9D" w:rsidP="00BC243D">
            <w:pPr>
              <w:spacing w:after="0"/>
              <w:rPr>
                <w:lang w:val="es-ES"/>
              </w:rPr>
            </w:pPr>
          </w:p>
          <w:p w14:paraId="2BE23FCE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21B6942F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745F9A73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12B523A5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4A2519C7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0C5AC0E9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10A7676A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01370CE7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37F6A0A8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0B7E235A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011EFC3B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  <w:p w14:paraId="386A33F0" w14:textId="77777777" w:rsidR="00024F12" w:rsidRPr="001D703A" w:rsidRDefault="00024F12" w:rsidP="00BC243D">
            <w:pPr>
              <w:spacing w:after="0"/>
              <w:rPr>
                <w:lang w:val="es-ES"/>
              </w:rPr>
            </w:pPr>
          </w:p>
        </w:tc>
        <w:tc>
          <w:tcPr>
            <w:tcW w:w="578" w:type="dxa"/>
            <w:vMerge w:val="restart"/>
          </w:tcPr>
          <w:p w14:paraId="5D57607E" w14:textId="77777777" w:rsidR="00E77B5E" w:rsidRPr="001D703A" w:rsidRDefault="00E77B5E" w:rsidP="00BC243D">
            <w:pPr>
              <w:spacing w:after="0"/>
              <w:rPr>
                <w:lang w:val="es-ES"/>
              </w:rPr>
            </w:pPr>
          </w:p>
        </w:tc>
        <w:tc>
          <w:tcPr>
            <w:tcW w:w="6262" w:type="dxa"/>
            <w:vMerge w:val="restart"/>
          </w:tcPr>
          <w:p w14:paraId="7C1DA799" w14:textId="77777777" w:rsidR="00E77B5E" w:rsidRPr="001D703A" w:rsidRDefault="00E47E6D" w:rsidP="00BC243D">
            <w:pPr>
              <w:spacing w:after="0"/>
              <w:rPr>
                <w:lang w:val="es-ES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8AA9713" wp14:editId="044C9137">
                      <wp:simplePos x="0" y="0"/>
                      <wp:positionH relativeFrom="column">
                        <wp:posOffset>-119820</wp:posOffset>
                      </wp:positionH>
                      <wp:positionV relativeFrom="paragraph">
                        <wp:posOffset>242017</wp:posOffset>
                      </wp:positionV>
                      <wp:extent cx="4419600" cy="4116363"/>
                      <wp:effectExtent l="0" t="0" r="0" b="0"/>
                      <wp:wrapNone/>
                      <wp:docPr id="276" name="Text Box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41163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D5FB08" w14:textId="16639B64" w:rsidR="00E47E6D" w:rsidRPr="004A434B" w:rsidRDefault="0002223C" w:rsidP="00407DAF">
                                  <w:pPr>
                                    <w:jc w:val="both"/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</w:pPr>
                                  <w:r w:rsidRPr="004A434B"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  <w:t>¿Qué es una Orden de Protección</w:t>
                                  </w:r>
                                  <w:r w:rsidR="00E47E6D" w:rsidRPr="004A434B"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  <w:t xml:space="preserve">? </w:t>
                                  </w:r>
                                </w:p>
                                <w:p w14:paraId="440C5D2A" w14:textId="5650102F" w:rsidR="00E47E6D" w:rsidRPr="004A434B" w:rsidRDefault="004A434B" w:rsidP="00407DAF">
                                  <w:pPr>
                                    <w:jc w:val="both"/>
                                    <w:rPr>
                                      <w:color w:val="6700A0"/>
                                      <w:lang w:val="es-ES"/>
                                    </w:rPr>
                                  </w:pPr>
                                  <w:r w:rsidRPr="004A434B">
                                    <w:rPr>
                                      <w:color w:val="6700A0"/>
                                      <w:lang w:val="es-ES"/>
                                    </w:rPr>
                                    <w:t>Es una orden legal emitida por un magistrado o juez para proteger</w:t>
                                  </w:r>
                                  <w:r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la </w:t>
                                  </w:r>
                                  <w:r w:rsidR="001A3ACA">
                                    <w:rPr>
                                      <w:color w:val="6700A0"/>
                                      <w:lang w:val="es-ES"/>
                                    </w:rPr>
                                    <w:t>seguridad</w:t>
                                  </w:r>
                                  <w:r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y salud de una persona abusada y de los miembros de su familia o de su hogar</w:t>
                                  </w:r>
                                  <w:r w:rsidR="00E47E6D" w:rsidRPr="004A434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. </w:t>
                                  </w:r>
                                  <w:r w:rsidR="001A3ACA">
                                    <w:rPr>
                                      <w:color w:val="6700A0"/>
                                      <w:lang w:val="es-ES"/>
                                    </w:rPr>
                                    <w:t>La persona que solicita la orden de protección se llama el “peticionario” y la persona contra la que</w:t>
                                  </w:r>
                                  <w:r w:rsidR="00026074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se le</w:t>
                                  </w:r>
                                  <w:r w:rsidR="001A3ACA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presenta la orden de protección es el “demandado”.</w:t>
                                  </w:r>
                                </w:p>
                                <w:p w14:paraId="295EE675" w14:textId="45B25F3E" w:rsidR="00E47E6D" w:rsidRPr="001E76D0" w:rsidRDefault="001E76D0" w:rsidP="00407DAF">
                                  <w:pPr>
                                    <w:jc w:val="both"/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</w:pPr>
                                  <w:r w:rsidRPr="001E76D0"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  <w:t>¿Quién es elegible para pedir una orden de protección</w:t>
                                  </w:r>
                                  <w:r w:rsidR="00E47E6D" w:rsidRPr="001E76D0"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  <w:t xml:space="preserve">? </w:t>
                                  </w:r>
                                </w:p>
                                <w:p w14:paraId="38BBD3F2" w14:textId="5A9BCD01" w:rsidR="00E47E6D" w:rsidRPr="005B67EB" w:rsidRDefault="001E76D0" w:rsidP="00407DAF">
                                  <w:pPr>
                                    <w:jc w:val="both"/>
                                    <w:rPr>
                                      <w:color w:val="6700A0"/>
                                      <w:lang w:val="es-ES"/>
                                    </w:rPr>
                                  </w:pPr>
                                  <w:r w:rsidRP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Para ser elegible para una orden de </w:t>
                                  </w:r>
                                  <w:r w:rsidR="00C96E66" w:rsidRPr="005B67EB">
                                    <w:rPr>
                                      <w:color w:val="6700A0"/>
                                      <w:lang w:val="es-ES"/>
                                    </w:rPr>
                                    <w:t>protección,</w:t>
                                  </w:r>
                                  <w:r w:rsidR="00E47E6D" w:rsidRP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</w:t>
                                  </w:r>
                                  <w:r w:rsidR="005B67EB" w:rsidRP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usted </w:t>
                                  </w:r>
                                  <w:r w:rsidR="00026074" w:rsidRPr="005B67EB">
                                    <w:rPr>
                                      <w:color w:val="6700A0"/>
                                      <w:lang w:val="es-ES"/>
                                    </w:rPr>
                                    <w:t>de</w:t>
                                  </w:r>
                                  <w:r w:rsidR="00026074">
                                    <w:rPr>
                                      <w:color w:val="6700A0"/>
                                      <w:lang w:val="es-ES"/>
                                    </w:rPr>
                                    <w:t>bió</w:t>
                                  </w:r>
                                  <w:r w:rsidR="005B67EB" w:rsidRP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haber sido</w:t>
                                  </w:r>
                                  <w:r w:rsidR="00E47E6D" w:rsidRP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, </w:t>
                                  </w:r>
                                  <w:r w:rsidR="005B67EB" w:rsidRPr="005B67EB">
                                    <w:rPr>
                                      <w:color w:val="6700A0"/>
                                      <w:lang w:val="es-ES"/>
                                    </w:rPr>
                                    <w:t>dent</w:t>
                                  </w:r>
                                  <w:r w:rsidR="005B67EB">
                                    <w:rPr>
                                      <w:color w:val="6700A0"/>
                                      <w:lang w:val="es-ES"/>
                                    </w:rPr>
                                    <w:t>ro un periodo de tiempo razonable,</w:t>
                                  </w:r>
                                  <w:r w:rsidR="005B67EB" w:rsidRPr="00A50566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</w:t>
                                  </w:r>
                                  <w:r w:rsidR="00016264" w:rsidRPr="00A50566">
                                    <w:rPr>
                                      <w:color w:val="6700A0"/>
                                      <w:lang w:val="es-ES"/>
                                    </w:rPr>
                                    <w:t>sometido</w:t>
                                  </w:r>
                                  <w:r w:rsidR="00016264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a</w:t>
                                  </w:r>
                                  <w:r w:rsid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un acto que implique violencia, fuerza o amenaza que resulte en lesiones corporales o que le haga temer razonablemente </w:t>
                                  </w:r>
                                  <w:r w:rsidR="00026074">
                                    <w:rPr>
                                      <w:color w:val="6700A0"/>
                                      <w:lang w:val="es-ES"/>
                                    </w:rPr>
                                    <w:t>a morir</w:t>
                                  </w:r>
                                  <w:r w:rsidR="005B67EB">
                                    <w:rPr>
                                      <w:color w:val="6700A0"/>
                                      <w:lang w:val="es-ES"/>
                                    </w:rPr>
                                    <w:t>, la agresión sexual o las lesiones corporales</w:t>
                                  </w:r>
                                  <w:r w:rsidR="00E47E6D" w:rsidRPr="005B67E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  <w:p w14:paraId="18BEC2A8" w14:textId="6A162BD8" w:rsidR="00E47E6D" w:rsidRPr="00731DCB" w:rsidRDefault="007630DF" w:rsidP="00407DAF">
                                  <w:pPr>
                                    <w:jc w:val="both"/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</w:pPr>
                                  <w:r w:rsidRPr="00731DCB"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  <w:t>¿Es una orden de protección adecuada para usted</w:t>
                                  </w:r>
                                  <w:r w:rsidR="00E47E6D" w:rsidRPr="00731DCB">
                                    <w:rPr>
                                      <w:b/>
                                      <w:color w:val="6700A0"/>
                                      <w:u w:val="single"/>
                                      <w:lang w:val="es-ES"/>
                                    </w:rPr>
                                    <w:t xml:space="preserve">? </w:t>
                                  </w:r>
                                </w:p>
                                <w:p w14:paraId="693E7567" w14:textId="0889BFBB" w:rsidR="00E47E6D" w:rsidRPr="00731DCB" w:rsidRDefault="00731DCB" w:rsidP="00407DAF">
                                  <w:pPr>
                                    <w:jc w:val="both"/>
                                    <w:rPr>
                                      <w:color w:val="6700A0"/>
                                      <w:lang w:val="es-ES"/>
                                    </w:rPr>
                                  </w:pPr>
                                  <w:r w:rsidRPr="00731DCB">
                                    <w:rPr>
                                      <w:color w:val="6700A0"/>
                                      <w:lang w:val="es-ES"/>
                                    </w:rPr>
                                    <w:t>Cada situación es diferente</w:t>
                                  </w:r>
                                  <w:r w:rsidR="00E47E6D" w:rsidRPr="00731DC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. </w:t>
                                  </w:r>
                                  <w:r w:rsidRPr="00731DCB">
                                    <w:rPr>
                                      <w:color w:val="6700A0"/>
                                      <w:lang w:val="es-ES"/>
                                    </w:rPr>
                                    <w:t>Las órdenes de protección pueden proporcionarle protección legal</w:t>
                                  </w:r>
                                  <w:r>
                                    <w:rPr>
                                      <w:color w:val="6700A0"/>
                                      <w:lang w:val="es-ES"/>
                                    </w:rPr>
                                    <w:t>, pero no necesariamente pueden protegerle de la violencia</w:t>
                                  </w:r>
                                  <w:r w:rsidR="00E47E6D" w:rsidRPr="00731DC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. </w:t>
                                  </w:r>
                                  <w:r w:rsidRPr="00731DCB">
                                    <w:rPr>
                                      <w:color w:val="6700A0"/>
                                      <w:lang w:val="es-ES"/>
                                    </w:rPr>
                                    <w:t>Para ayudar a protegerse a usted misma de un acto</w:t>
                                  </w:r>
                                  <w:r w:rsidR="00160554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 </w:t>
                                  </w:r>
                                  <w:r w:rsidRPr="00731DC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violento, </w:t>
                                  </w:r>
                                  <w:r w:rsidR="00191A0E">
                                    <w:rPr>
                                      <w:color w:val="6700A0"/>
                                      <w:lang w:val="es-ES"/>
                                    </w:rPr>
                                    <w:t>usted puede contactar a su defensor judicial en Response para que le ayude a averiguar qué debe hacer para mantenerse a salvo y para desarrollar un plan de seguridad</w:t>
                                  </w:r>
                                  <w:r w:rsidR="00E47E6D" w:rsidRPr="00731DCB">
                                    <w:rPr>
                                      <w:color w:val="6700A0"/>
                                      <w:lang w:val="es-ES"/>
                                    </w:rPr>
                                    <w:t xml:space="preserve">. </w:t>
                                  </w:r>
                                </w:p>
                                <w:p w14:paraId="1C2AF079" w14:textId="77777777" w:rsidR="00024F12" w:rsidRPr="00731DCB" w:rsidRDefault="00024F12" w:rsidP="00407DAF">
                                  <w:pPr>
                                    <w:jc w:val="both"/>
                                    <w:rPr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AA97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76" o:spid="_x0000_s1027" type="#_x0000_t202" style="position:absolute;margin-left:-9.45pt;margin-top:19.05pt;width:348pt;height:32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" fillcolor="white [3201]" stroked="f" strokeweight=".5pt">
                      <v:textbox>
                        <w:txbxContent>
                          <w:p w14:paraId="78D5FB08" w14:textId="16639B64" w:rsidR="00E47E6D" w:rsidRPr="004A434B" w:rsidRDefault="0002223C" w:rsidP="00407DAF">
                            <w:pPr>
                              <w:jc w:val="both"/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</w:pPr>
                            <w:r w:rsidRPr="004A434B"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  <w:t>¿Qué es una Orden de Protección</w:t>
                            </w:r>
                            <w:r w:rsidR="00E47E6D" w:rsidRPr="004A434B"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14:paraId="440C5D2A" w14:textId="5650102F" w:rsidR="00E47E6D" w:rsidRPr="004A434B" w:rsidRDefault="004A434B" w:rsidP="00407DAF">
                            <w:pPr>
                              <w:jc w:val="both"/>
                              <w:rPr>
                                <w:color w:val="6700A0"/>
                                <w:lang w:val="es-ES"/>
                              </w:rPr>
                            </w:pPr>
                            <w:r w:rsidRPr="004A434B">
                              <w:rPr>
                                <w:color w:val="6700A0"/>
                                <w:lang w:val="es-ES"/>
                              </w:rPr>
                              <w:t>Es una orden legal emitida por un magistrado o juez para proteger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 xml:space="preserve"> la </w:t>
                            </w:r>
                            <w:r w:rsidR="001A3ACA">
                              <w:rPr>
                                <w:color w:val="6700A0"/>
                                <w:lang w:val="es-ES"/>
                              </w:rPr>
                              <w:t>seguridad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 xml:space="preserve"> y salud de una persona abusada y de los miembros de su familia o de su hogar</w:t>
                            </w:r>
                            <w:r w:rsidR="00E47E6D" w:rsidRPr="004A434B">
                              <w:rPr>
                                <w:color w:val="6700A0"/>
                                <w:lang w:val="es-ES"/>
                              </w:rPr>
                              <w:t xml:space="preserve">. </w:t>
                            </w:r>
                            <w:r w:rsidR="001A3ACA">
                              <w:rPr>
                                <w:color w:val="6700A0"/>
                                <w:lang w:val="es-ES"/>
                              </w:rPr>
                              <w:t>La persona que solicita la orden de protección se llama el “peticionario” y la persona contra la que</w:t>
                            </w:r>
                            <w:r w:rsidR="00026074">
                              <w:rPr>
                                <w:color w:val="6700A0"/>
                                <w:lang w:val="es-ES"/>
                              </w:rPr>
                              <w:t xml:space="preserve"> se le</w:t>
                            </w:r>
                            <w:r w:rsidR="001A3ACA">
                              <w:rPr>
                                <w:color w:val="6700A0"/>
                                <w:lang w:val="es-ES"/>
                              </w:rPr>
                              <w:t xml:space="preserve"> presenta la orden de protección es el “demandado”.</w:t>
                            </w:r>
                          </w:p>
                          <w:p w14:paraId="295EE675" w14:textId="45B25F3E" w:rsidR="00E47E6D" w:rsidRPr="001E76D0" w:rsidRDefault="001E76D0" w:rsidP="00407DAF">
                            <w:pPr>
                              <w:jc w:val="both"/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</w:pPr>
                            <w:r w:rsidRPr="001E76D0"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  <w:t>¿Quién es elegible para pedir una orden de protección</w:t>
                            </w:r>
                            <w:r w:rsidR="00E47E6D" w:rsidRPr="001E76D0"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14:paraId="38BBD3F2" w14:textId="5A9BCD01" w:rsidR="00E47E6D" w:rsidRPr="005B67EB" w:rsidRDefault="001E76D0" w:rsidP="00407DAF">
                            <w:pPr>
                              <w:jc w:val="both"/>
                              <w:rPr>
                                <w:color w:val="6700A0"/>
                                <w:lang w:val="es-ES"/>
                              </w:rPr>
                            </w:pPr>
                            <w:r w:rsidRPr="005B67EB">
                              <w:rPr>
                                <w:color w:val="6700A0"/>
                                <w:lang w:val="es-ES"/>
                              </w:rPr>
                              <w:t xml:space="preserve">Para ser elegible para una orden de </w:t>
                            </w:r>
                            <w:r w:rsidR="00C96E66" w:rsidRPr="005B67EB">
                              <w:rPr>
                                <w:color w:val="6700A0"/>
                                <w:lang w:val="es-ES"/>
                              </w:rPr>
                              <w:t>protección,</w:t>
                            </w:r>
                            <w:r w:rsidR="00E47E6D" w:rsidRPr="005B67EB">
                              <w:rPr>
                                <w:color w:val="6700A0"/>
                                <w:lang w:val="es-ES"/>
                              </w:rPr>
                              <w:t xml:space="preserve"> </w:t>
                            </w:r>
                            <w:r w:rsidR="005B67EB" w:rsidRPr="005B67EB">
                              <w:rPr>
                                <w:color w:val="6700A0"/>
                                <w:lang w:val="es-ES"/>
                              </w:rPr>
                              <w:t xml:space="preserve">usted </w:t>
                            </w:r>
                            <w:r w:rsidR="00026074" w:rsidRPr="005B67EB">
                              <w:rPr>
                                <w:color w:val="6700A0"/>
                                <w:lang w:val="es-ES"/>
                              </w:rPr>
                              <w:t>de</w:t>
                            </w:r>
                            <w:r w:rsidR="00026074">
                              <w:rPr>
                                <w:color w:val="6700A0"/>
                                <w:lang w:val="es-ES"/>
                              </w:rPr>
                              <w:t>bió</w:t>
                            </w:r>
                            <w:r w:rsidR="005B67EB" w:rsidRPr="005B67EB">
                              <w:rPr>
                                <w:color w:val="6700A0"/>
                                <w:lang w:val="es-ES"/>
                              </w:rPr>
                              <w:t xml:space="preserve"> haber sido</w:t>
                            </w:r>
                            <w:r w:rsidR="00E47E6D" w:rsidRPr="005B67EB">
                              <w:rPr>
                                <w:color w:val="6700A0"/>
                                <w:lang w:val="es-ES"/>
                              </w:rPr>
                              <w:t xml:space="preserve">, </w:t>
                            </w:r>
                            <w:r w:rsidR="005B67EB" w:rsidRPr="005B67EB">
                              <w:rPr>
                                <w:color w:val="6700A0"/>
                                <w:lang w:val="es-ES"/>
                              </w:rPr>
                              <w:t>dent</w:t>
                            </w:r>
                            <w:r w:rsidR="005B67EB">
                              <w:rPr>
                                <w:color w:val="6700A0"/>
                                <w:lang w:val="es-ES"/>
                              </w:rPr>
                              <w:t>ro un periodo de tiempo razonable,</w:t>
                            </w:r>
                            <w:r w:rsidR="005B67EB" w:rsidRPr="00A50566">
                              <w:rPr>
                                <w:color w:val="6700A0"/>
                                <w:lang w:val="es-ES"/>
                              </w:rPr>
                              <w:t xml:space="preserve"> </w:t>
                            </w:r>
                            <w:r w:rsidR="00016264" w:rsidRPr="00A50566">
                              <w:rPr>
                                <w:color w:val="6700A0"/>
                                <w:lang w:val="es-ES"/>
                              </w:rPr>
                              <w:t>sometido</w:t>
                            </w:r>
                            <w:r w:rsidR="00016264">
                              <w:rPr>
                                <w:color w:val="6700A0"/>
                                <w:lang w:val="es-ES"/>
                              </w:rPr>
                              <w:t xml:space="preserve"> a</w:t>
                            </w:r>
                            <w:r w:rsidR="005B67EB">
                              <w:rPr>
                                <w:color w:val="6700A0"/>
                                <w:lang w:val="es-ES"/>
                              </w:rPr>
                              <w:t xml:space="preserve"> un acto que implique violencia, fuerza o amenaza que resulte en lesiones corporales o que le haga temer razonablemente </w:t>
                            </w:r>
                            <w:r w:rsidR="00026074">
                              <w:rPr>
                                <w:color w:val="6700A0"/>
                                <w:lang w:val="es-ES"/>
                              </w:rPr>
                              <w:t>a morir</w:t>
                            </w:r>
                            <w:r w:rsidR="005B67EB">
                              <w:rPr>
                                <w:color w:val="6700A0"/>
                                <w:lang w:val="es-ES"/>
                              </w:rPr>
                              <w:t>, la agresión sexual o las lesiones corporales</w:t>
                            </w:r>
                            <w:r w:rsidR="00E47E6D" w:rsidRPr="005B67EB">
                              <w:rPr>
                                <w:color w:val="6700A0"/>
                                <w:lang w:val="es-ES"/>
                              </w:rPr>
                              <w:t xml:space="preserve">. </w:t>
                            </w:r>
                          </w:p>
                          <w:p w14:paraId="18BEC2A8" w14:textId="6A162BD8" w:rsidR="00E47E6D" w:rsidRPr="00731DCB" w:rsidRDefault="007630DF" w:rsidP="00407DAF">
                            <w:pPr>
                              <w:jc w:val="both"/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</w:pPr>
                            <w:r w:rsidRPr="00731DCB"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  <w:t>¿Es una orden de protección adecuada para usted</w:t>
                            </w:r>
                            <w:r w:rsidR="00E47E6D" w:rsidRPr="00731DCB">
                              <w:rPr>
                                <w:b/>
                                <w:color w:val="6700A0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14:paraId="693E7567" w14:textId="0889BFBB" w:rsidR="00E47E6D" w:rsidRPr="00731DCB" w:rsidRDefault="00731DCB" w:rsidP="00407DAF">
                            <w:pPr>
                              <w:jc w:val="both"/>
                              <w:rPr>
                                <w:color w:val="6700A0"/>
                                <w:lang w:val="es-ES"/>
                              </w:rPr>
                            </w:pPr>
                            <w:r w:rsidRPr="00731DCB">
                              <w:rPr>
                                <w:color w:val="6700A0"/>
                                <w:lang w:val="es-ES"/>
                              </w:rPr>
                              <w:t>Cada situación es diferente</w:t>
                            </w:r>
                            <w:r w:rsidR="00E47E6D" w:rsidRPr="00731DCB">
                              <w:rPr>
                                <w:color w:val="6700A0"/>
                                <w:lang w:val="es-ES"/>
                              </w:rPr>
                              <w:t xml:space="preserve">. </w:t>
                            </w:r>
                            <w:r w:rsidRPr="00731DCB">
                              <w:rPr>
                                <w:color w:val="6700A0"/>
                                <w:lang w:val="es-ES"/>
                              </w:rPr>
                              <w:t>Las órdenes de protección pueden proporcionarle protección legal</w:t>
                            </w:r>
                            <w:r>
                              <w:rPr>
                                <w:color w:val="6700A0"/>
                                <w:lang w:val="es-ES"/>
                              </w:rPr>
                              <w:t>, pero no necesariamente pueden protegerle de la violencia</w:t>
                            </w:r>
                            <w:r w:rsidR="00E47E6D" w:rsidRPr="00731DCB">
                              <w:rPr>
                                <w:color w:val="6700A0"/>
                                <w:lang w:val="es-ES"/>
                              </w:rPr>
                              <w:t xml:space="preserve">. </w:t>
                            </w:r>
                            <w:r w:rsidRPr="00731DCB">
                              <w:rPr>
                                <w:color w:val="6700A0"/>
                                <w:lang w:val="es-ES"/>
                              </w:rPr>
                              <w:t>Para ayudar a protegerse a usted misma de un acto</w:t>
                            </w:r>
                            <w:r w:rsidR="00160554">
                              <w:rPr>
                                <w:color w:val="6700A0"/>
                                <w:lang w:val="es-ES"/>
                              </w:rPr>
                              <w:t xml:space="preserve"> </w:t>
                            </w:r>
                            <w:r w:rsidRPr="00731DCB">
                              <w:rPr>
                                <w:color w:val="6700A0"/>
                                <w:lang w:val="es-ES"/>
                              </w:rPr>
                              <w:t xml:space="preserve">violento, </w:t>
                            </w:r>
                            <w:r w:rsidR="00191A0E">
                              <w:rPr>
                                <w:color w:val="6700A0"/>
                                <w:lang w:val="es-ES"/>
                              </w:rPr>
                              <w:t>usted puede contactar a su defensor judicial en Response para que le ayude a averiguar qué debe hacer para mantenerse a salvo y para desarrollar un plan de seguridad</w:t>
                            </w:r>
                            <w:r w:rsidR="00E47E6D" w:rsidRPr="00731DCB">
                              <w:rPr>
                                <w:color w:val="6700A0"/>
                                <w:lang w:val="es-ES"/>
                              </w:rPr>
                              <w:t xml:space="preserve">. </w:t>
                            </w:r>
                          </w:p>
                          <w:p w14:paraId="1C2AF079" w14:textId="77777777" w:rsidR="00024F12" w:rsidRPr="00731DCB" w:rsidRDefault="00024F12" w:rsidP="00407DA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77B5E" w:rsidRPr="00AE68A8" w14:paraId="44C719FF" w14:textId="77777777" w:rsidTr="00804C9D">
        <w:trPr>
          <w:trHeight w:val="543"/>
        </w:trPr>
        <w:tc>
          <w:tcPr>
            <w:tcW w:w="720" w:type="dxa"/>
          </w:tcPr>
          <w:p w14:paraId="3C1BD2CD" w14:textId="77777777" w:rsidR="00E77B5E" w:rsidRPr="001D703A" w:rsidRDefault="00E77B5E" w:rsidP="00BC243D">
            <w:pPr>
              <w:pStyle w:val="Contact"/>
              <w:rPr>
                <w:noProof/>
                <w:lang w:val="es-ES"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272CDDB" w14:textId="77777777" w:rsidR="00E77B5E" w:rsidRPr="00AE68A8" w:rsidRDefault="00E77B5E" w:rsidP="00BC243D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1F0A68DF" wp14:editId="6D66062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  <a:solidFill>
                                <a:srgbClr val="6700A0"/>
                              </a:solidFill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B1F7E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9" w:type="dxa"/>
            <w:vAlign w:val="center"/>
          </w:tcPr>
          <w:p w14:paraId="594FF3B1" w14:textId="420DD068" w:rsidR="003137E5" w:rsidRPr="00AE68A8" w:rsidRDefault="00C75F32" w:rsidP="00BC243D">
            <w:pPr>
              <w:pStyle w:val="Information"/>
            </w:pPr>
            <w:r>
              <w:t xml:space="preserve">Condado de </w:t>
            </w:r>
            <w:r w:rsidR="003137E5">
              <w:t>Shenandoah,</w:t>
            </w:r>
          </w:p>
          <w:p w14:paraId="6B44C2C9" w14:textId="77777777" w:rsidR="00E77B5E" w:rsidRPr="00AE68A8" w:rsidRDefault="003137E5" w:rsidP="00BC243D">
            <w:pPr>
              <w:pStyle w:val="Information"/>
            </w:pPr>
            <w:r>
              <w:t xml:space="preserve">Virginia </w:t>
            </w:r>
          </w:p>
        </w:tc>
        <w:tc>
          <w:tcPr>
            <w:tcW w:w="578" w:type="dxa"/>
            <w:vMerge/>
          </w:tcPr>
          <w:p w14:paraId="47F19207" w14:textId="77777777" w:rsidR="00E77B5E" w:rsidRPr="00AE68A8" w:rsidRDefault="00E77B5E" w:rsidP="00BC243D">
            <w:pPr>
              <w:spacing w:after="0"/>
            </w:pPr>
          </w:p>
        </w:tc>
        <w:tc>
          <w:tcPr>
            <w:tcW w:w="6262" w:type="dxa"/>
            <w:vMerge/>
          </w:tcPr>
          <w:p w14:paraId="197BFDDF" w14:textId="77777777" w:rsidR="00E77B5E" w:rsidRPr="00AE68A8" w:rsidRDefault="00E77B5E" w:rsidP="00BC243D">
            <w:pPr>
              <w:spacing w:after="0"/>
            </w:pPr>
          </w:p>
        </w:tc>
      </w:tr>
      <w:tr w:rsidR="00E77B5E" w:rsidRPr="00AE68A8" w14:paraId="61BE3D9E" w14:textId="77777777" w:rsidTr="00804C9D">
        <w:trPr>
          <w:trHeight w:val="183"/>
        </w:trPr>
        <w:tc>
          <w:tcPr>
            <w:tcW w:w="720" w:type="dxa"/>
          </w:tcPr>
          <w:p w14:paraId="253D1824" w14:textId="77777777" w:rsidR="00E77B5E" w:rsidRPr="00AE68A8" w:rsidRDefault="00E77B5E" w:rsidP="00BC243D">
            <w:pPr>
              <w:pStyle w:val="NoSpacing"/>
            </w:pPr>
          </w:p>
        </w:tc>
        <w:tc>
          <w:tcPr>
            <w:tcW w:w="2790" w:type="dxa"/>
            <w:gridSpan w:val="2"/>
            <w:vAlign w:val="center"/>
          </w:tcPr>
          <w:p w14:paraId="33D3E203" w14:textId="77777777" w:rsidR="00E77B5E" w:rsidRPr="00AE68A8" w:rsidRDefault="00E77B5E" w:rsidP="00BC243D">
            <w:pPr>
              <w:pStyle w:val="NoSpacing"/>
            </w:pPr>
          </w:p>
        </w:tc>
        <w:tc>
          <w:tcPr>
            <w:tcW w:w="578" w:type="dxa"/>
            <w:vMerge/>
          </w:tcPr>
          <w:p w14:paraId="62926B20" w14:textId="77777777" w:rsidR="00E77B5E" w:rsidRPr="00AE68A8" w:rsidRDefault="00E77B5E" w:rsidP="00BC243D">
            <w:pPr>
              <w:spacing w:after="0"/>
            </w:pPr>
          </w:p>
        </w:tc>
        <w:tc>
          <w:tcPr>
            <w:tcW w:w="6262" w:type="dxa"/>
            <w:vMerge/>
          </w:tcPr>
          <w:p w14:paraId="262482E4" w14:textId="77777777" w:rsidR="00E77B5E" w:rsidRPr="00AE68A8" w:rsidRDefault="00E77B5E" w:rsidP="00BC243D">
            <w:pPr>
              <w:spacing w:after="0"/>
            </w:pPr>
          </w:p>
        </w:tc>
      </w:tr>
      <w:tr w:rsidR="00E77B5E" w:rsidRPr="00AE68A8" w14:paraId="3186A183" w14:textId="77777777" w:rsidTr="00804C9D">
        <w:trPr>
          <w:trHeight w:val="624"/>
        </w:trPr>
        <w:tc>
          <w:tcPr>
            <w:tcW w:w="720" w:type="dxa"/>
          </w:tcPr>
          <w:p w14:paraId="5A4EB99A" w14:textId="77777777" w:rsidR="00E77B5E" w:rsidRPr="00AE68A8" w:rsidRDefault="00E77B5E" w:rsidP="00BC243D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193335AB" w14:textId="77777777" w:rsidR="00E77B5E" w:rsidRPr="00AE68A8" w:rsidRDefault="00E77B5E" w:rsidP="00BC243D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E080460" wp14:editId="149CC5D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  <a:solidFill>
                                <a:srgbClr val="6700A0"/>
                              </a:solidFill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0E570A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ed="f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9" w:type="dxa"/>
            <w:vAlign w:val="center"/>
          </w:tcPr>
          <w:p w14:paraId="5C9EAA1A" w14:textId="6B146AC8" w:rsidR="00E77B5E" w:rsidRDefault="003137E5" w:rsidP="00BC243D">
            <w:pPr>
              <w:pStyle w:val="Information"/>
            </w:pPr>
            <w:r>
              <w:t>Of</w:t>
            </w:r>
            <w:r w:rsidR="00C75F32">
              <w:t>icina</w:t>
            </w:r>
            <w:r>
              <w:t>: (540) 459-5599</w:t>
            </w:r>
          </w:p>
          <w:p w14:paraId="1AFB333A" w14:textId="77777777" w:rsidR="00C75F32" w:rsidRDefault="00C75F32" w:rsidP="00BC243D">
            <w:pPr>
              <w:pStyle w:val="Information"/>
            </w:pPr>
            <w:proofErr w:type="spellStart"/>
            <w:r>
              <w:t>Línea</w:t>
            </w:r>
            <w:proofErr w:type="spellEnd"/>
            <w:r>
              <w:t xml:space="preserve"> </w:t>
            </w:r>
            <w:proofErr w:type="spellStart"/>
            <w:r>
              <w:t>Directa</w:t>
            </w:r>
            <w:proofErr w:type="spellEnd"/>
            <w:r w:rsidR="003137E5">
              <w:t xml:space="preserve">: </w:t>
            </w:r>
          </w:p>
          <w:p w14:paraId="4DF07E23" w14:textId="7BA59968" w:rsidR="003137E5" w:rsidRPr="00AE68A8" w:rsidRDefault="003137E5" w:rsidP="00BC243D">
            <w:pPr>
              <w:pStyle w:val="Information"/>
            </w:pPr>
            <w:r>
              <w:t xml:space="preserve">(540) 459-5161 </w:t>
            </w:r>
          </w:p>
        </w:tc>
        <w:tc>
          <w:tcPr>
            <w:tcW w:w="578" w:type="dxa"/>
            <w:vMerge/>
          </w:tcPr>
          <w:p w14:paraId="1E23E4A0" w14:textId="77777777" w:rsidR="00E77B5E" w:rsidRPr="00AE68A8" w:rsidRDefault="00E77B5E" w:rsidP="00BC243D">
            <w:pPr>
              <w:spacing w:after="0"/>
            </w:pPr>
          </w:p>
        </w:tc>
        <w:tc>
          <w:tcPr>
            <w:tcW w:w="6262" w:type="dxa"/>
            <w:vMerge/>
          </w:tcPr>
          <w:p w14:paraId="620694C8" w14:textId="77777777" w:rsidR="00E77B5E" w:rsidRPr="00AE68A8" w:rsidRDefault="00E77B5E" w:rsidP="00BC243D">
            <w:pPr>
              <w:spacing w:after="0"/>
            </w:pPr>
          </w:p>
        </w:tc>
      </w:tr>
      <w:tr w:rsidR="00E77B5E" w:rsidRPr="00AE68A8" w14:paraId="2984F7D4" w14:textId="77777777" w:rsidTr="00804C9D">
        <w:trPr>
          <w:trHeight w:val="183"/>
        </w:trPr>
        <w:tc>
          <w:tcPr>
            <w:tcW w:w="720" w:type="dxa"/>
          </w:tcPr>
          <w:p w14:paraId="14EEE4CD" w14:textId="77777777" w:rsidR="00E77B5E" w:rsidRPr="00AE68A8" w:rsidRDefault="00E77B5E" w:rsidP="00BC243D">
            <w:pPr>
              <w:pStyle w:val="NoSpacing"/>
            </w:pPr>
          </w:p>
        </w:tc>
        <w:tc>
          <w:tcPr>
            <w:tcW w:w="2790" w:type="dxa"/>
            <w:gridSpan w:val="2"/>
            <w:vAlign w:val="center"/>
          </w:tcPr>
          <w:p w14:paraId="2BCC4785" w14:textId="77777777" w:rsidR="00E77B5E" w:rsidRPr="00AE68A8" w:rsidRDefault="00E77B5E" w:rsidP="00BC243D">
            <w:pPr>
              <w:pStyle w:val="NoSpacing"/>
            </w:pPr>
          </w:p>
        </w:tc>
        <w:tc>
          <w:tcPr>
            <w:tcW w:w="578" w:type="dxa"/>
            <w:vMerge/>
          </w:tcPr>
          <w:p w14:paraId="56E071E3" w14:textId="77777777" w:rsidR="00E77B5E" w:rsidRPr="00AE68A8" w:rsidRDefault="00E77B5E" w:rsidP="00BC243D">
            <w:pPr>
              <w:spacing w:after="0"/>
            </w:pPr>
          </w:p>
        </w:tc>
        <w:tc>
          <w:tcPr>
            <w:tcW w:w="6262" w:type="dxa"/>
            <w:vMerge/>
          </w:tcPr>
          <w:p w14:paraId="7B7DF09F" w14:textId="77777777" w:rsidR="00E77B5E" w:rsidRPr="00AE68A8" w:rsidRDefault="00E77B5E" w:rsidP="00BC243D">
            <w:pPr>
              <w:spacing w:after="0"/>
            </w:pPr>
          </w:p>
        </w:tc>
      </w:tr>
      <w:tr w:rsidR="00E77B5E" w:rsidRPr="00AE68A8" w14:paraId="53BEEC26" w14:textId="77777777" w:rsidTr="00804C9D">
        <w:trPr>
          <w:trHeight w:val="633"/>
        </w:trPr>
        <w:tc>
          <w:tcPr>
            <w:tcW w:w="720" w:type="dxa"/>
          </w:tcPr>
          <w:p w14:paraId="6D24416D" w14:textId="77777777" w:rsidR="00E77B5E" w:rsidRPr="00AE68A8" w:rsidRDefault="00E77B5E" w:rsidP="00BC243D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22EEE265" w14:textId="77777777" w:rsidR="00E77B5E" w:rsidRPr="00AE68A8" w:rsidRDefault="00E77B5E" w:rsidP="00BC243D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5D5EC9C2" wp14:editId="186EEC99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rgbClr val="6700A0"/>
                              </a:solidFill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05DAA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9" w:type="dxa"/>
            <w:vAlign w:val="center"/>
          </w:tcPr>
          <w:p w14:paraId="416FF078" w14:textId="77777777" w:rsidR="00300F3B" w:rsidRDefault="00300F3B" w:rsidP="00BC243D">
            <w:pPr>
              <w:pStyle w:val="Information"/>
            </w:pPr>
            <w:proofErr w:type="spellStart"/>
            <w:r>
              <w:t>respcourt</w:t>
            </w:r>
            <w:proofErr w:type="spellEnd"/>
            <w:r>
              <w:t>@</w:t>
            </w:r>
          </w:p>
          <w:p w14:paraId="7E68F2C6" w14:textId="77777777" w:rsidR="00E77B5E" w:rsidRPr="00AE68A8" w:rsidRDefault="00300F3B" w:rsidP="00BC243D">
            <w:pPr>
              <w:pStyle w:val="Information"/>
            </w:pPr>
            <w:r>
              <w:t>responseva.org</w:t>
            </w:r>
          </w:p>
        </w:tc>
        <w:tc>
          <w:tcPr>
            <w:tcW w:w="578" w:type="dxa"/>
            <w:vMerge/>
          </w:tcPr>
          <w:p w14:paraId="1B368533" w14:textId="77777777" w:rsidR="00E77B5E" w:rsidRPr="00AE68A8" w:rsidRDefault="00E77B5E" w:rsidP="00BC243D">
            <w:pPr>
              <w:spacing w:after="0"/>
            </w:pPr>
          </w:p>
        </w:tc>
        <w:tc>
          <w:tcPr>
            <w:tcW w:w="6262" w:type="dxa"/>
            <w:vMerge/>
          </w:tcPr>
          <w:p w14:paraId="15A0C554" w14:textId="77777777" w:rsidR="00E77B5E" w:rsidRPr="00AE68A8" w:rsidRDefault="00E77B5E" w:rsidP="00BC243D">
            <w:pPr>
              <w:spacing w:after="0"/>
            </w:pPr>
          </w:p>
        </w:tc>
      </w:tr>
      <w:tr w:rsidR="00E77B5E" w:rsidRPr="00AE68A8" w14:paraId="2133F82F" w14:textId="77777777" w:rsidTr="00804C9D">
        <w:trPr>
          <w:trHeight w:val="633"/>
        </w:trPr>
        <w:tc>
          <w:tcPr>
            <w:tcW w:w="720" w:type="dxa"/>
          </w:tcPr>
          <w:p w14:paraId="5E765654" w14:textId="77777777" w:rsidR="00E77B5E" w:rsidRPr="00AE68A8" w:rsidRDefault="00E77B5E" w:rsidP="00BC243D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7CDABD43" w14:textId="77777777" w:rsidR="00E77B5E" w:rsidRPr="00AE68A8" w:rsidRDefault="00E77B5E" w:rsidP="00BC243D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2776A3E" wp14:editId="6A33C35C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rgbClr val="6700A0"/>
                              </a:solidFill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73847E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ucyNzQAAK4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59" w:type="dxa"/>
            <w:vAlign w:val="center"/>
          </w:tcPr>
          <w:p w14:paraId="6E9BB0FE" w14:textId="77777777" w:rsidR="00E77B5E" w:rsidRPr="00AE68A8" w:rsidRDefault="003137E5" w:rsidP="00BC243D">
            <w:pPr>
              <w:pStyle w:val="Information"/>
            </w:pPr>
            <w:r>
              <w:t>www.responseva.org</w:t>
            </w:r>
          </w:p>
        </w:tc>
        <w:tc>
          <w:tcPr>
            <w:tcW w:w="578" w:type="dxa"/>
            <w:vMerge/>
          </w:tcPr>
          <w:p w14:paraId="65E1F1A3" w14:textId="77777777" w:rsidR="00E77B5E" w:rsidRPr="00AE68A8" w:rsidRDefault="00E77B5E" w:rsidP="00BC243D">
            <w:pPr>
              <w:spacing w:after="0"/>
            </w:pPr>
          </w:p>
        </w:tc>
        <w:tc>
          <w:tcPr>
            <w:tcW w:w="6262" w:type="dxa"/>
            <w:vMerge/>
          </w:tcPr>
          <w:p w14:paraId="27FFF3AD" w14:textId="77777777" w:rsidR="00E77B5E" w:rsidRPr="00AE68A8" w:rsidRDefault="00E77B5E" w:rsidP="00BC243D">
            <w:pPr>
              <w:spacing w:after="0"/>
            </w:pPr>
          </w:p>
        </w:tc>
      </w:tr>
    </w:tbl>
    <w:p w14:paraId="61C4EFB9" w14:textId="337795CB" w:rsidR="008D5519" w:rsidRDefault="00990C1F" w:rsidP="00E47E6D">
      <w:pPr>
        <w:tabs>
          <w:tab w:val="left" w:pos="2040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A7D8E" wp14:editId="5F40BD6A">
                <wp:simplePos x="0" y="0"/>
                <wp:positionH relativeFrom="column">
                  <wp:posOffset>2379980</wp:posOffset>
                </wp:positionH>
                <wp:positionV relativeFrom="paragraph">
                  <wp:posOffset>0</wp:posOffset>
                </wp:positionV>
                <wp:extent cx="4491355" cy="4110355"/>
                <wp:effectExtent l="0" t="0" r="4445" b="444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1355" cy="411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508EE" w14:textId="782298EB" w:rsidR="00DB0462" w:rsidRPr="00BC07D7" w:rsidRDefault="00D9507F" w:rsidP="00A874CF">
                            <w:pPr>
                              <w:jc w:val="both"/>
                              <w:rPr>
                                <w:b/>
                                <w:color w:val="6700A0"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</w:pPr>
                            <w:r w:rsidRPr="00BC07D7">
                              <w:rPr>
                                <w:b/>
                                <w:color w:val="6700A0"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¿Dónde puedo obtener una orden de protección</w:t>
                            </w:r>
                            <w:r w:rsidR="00DB0462" w:rsidRPr="00BC07D7">
                              <w:rPr>
                                <w:b/>
                                <w:color w:val="6700A0"/>
                                <w:sz w:val="20"/>
                                <w:szCs w:val="20"/>
                                <w:u w:val="single"/>
                                <w:lang w:val="es-ES"/>
                              </w:rPr>
                              <w:t>?</w:t>
                            </w:r>
                          </w:p>
                          <w:p w14:paraId="76C200C3" w14:textId="761E6CB6" w:rsidR="000771EC" w:rsidRPr="00BC07D7" w:rsidRDefault="009F2950" w:rsidP="00A874CF">
                            <w:pPr>
                              <w:jc w:val="both"/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Pues,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 simplemente depende. El tipo de relación que tenga (o haya tenido) con la persona que lo </w:t>
                            </w: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esta 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lastima</w:t>
                            </w: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ndo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 o amenaza</w:t>
                            </w: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ndo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 determina </w:t>
                            </w: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donde usted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 puede solicitar una orden de protección</w:t>
                            </w:r>
                            <w:r w:rsidR="00DB0462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. 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Si esa persona es un miembro de la familia o del hogar, </w:t>
                            </w: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usted 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puede solicitar una orden de protección contra el maltrato familiar a través de la oficina local de admisión del Tribunal de Distrito de Menores y de Relaciones Domésticas.</w:t>
                            </w:r>
                            <w:r w:rsidR="00DB0462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="00990C1F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Usted también puede solicitar una orden de protección contra el maltrato familiar a través del Tribunal de Distrito de Menores y de Relaciones Domésticas si el peticionario (persona que solicita la orden de protección) o el demandado (persona que comete actos de violencia o comportamiento amenazante) es menor de 18 años.</w:t>
                            </w:r>
                          </w:p>
                          <w:p w14:paraId="24510AEC" w14:textId="62516994" w:rsidR="00DB0462" w:rsidRPr="00BC07D7" w:rsidRDefault="000771EC" w:rsidP="00A874CF">
                            <w:pPr>
                              <w:jc w:val="both"/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Todas las demás solicitudes de órdenes de protección que no se ajusten a la definición de miembro de la familia o del hogar se realizan a través del Tribunal de Distrito General</w:t>
                            </w:r>
                            <w:r w:rsidR="00DB0462" w:rsidRPr="00BC07D7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</w:p>
                          <w:p w14:paraId="541CB622" w14:textId="684C367E" w:rsidR="005022ED" w:rsidRPr="00F66CE8" w:rsidRDefault="00964A6A" w:rsidP="00A874CF">
                            <w:pPr>
                              <w:spacing w:after="0"/>
                              <w:jc w:val="both"/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Usted p</w:t>
                            </w:r>
                            <w:r w:rsidR="00F66CE8" w:rsidRPr="00F66CE8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uede obtener una Orden de Protección de Emergencia en la ofici</w:t>
                            </w:r>
                            <w:r w:rsidR="00F66CE8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na de un magistrado. Tres de esas oficinas locales son las siguientes</w:t>
                            </w:r>
                            <w:r w:rsidR="005022ED" w:rsidRPr="00F66CE8">
                              <w:rPr>
                                <w:color w:val="6700A0"/>
                                <w:sz w:val="20"/>
                                <w:szCs w:val="20"/>
                                <w:lang w:val="es-ES"/>
                              </w:rPr>
                              <w:t>:</w:t>
                            </w:r>
                          </w:p>
                          <w:p w14:paraId="6C840B3E" w14:textId="4ED376E9" w:rsidR="005022ED" w:rsidRPr="00F44135" w:rsidRDefault="00C62F8F" w:rsidP="00A874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color w:val="6700A0"/>
                                <w:szCs w:val="20"/>
                              </w:rPr>
                            </w:pPr>
                            <w:r>
                              <w:rPr>
                                <w:color w:val="6700A0"/>
                                <w:szCs w:val="20"/>
                              </w:rPr>
                              <w:t xml:space="preserve">Cárcel Regional de </w:t>
                            </w:r>
                            <w:r w:rsidR="005022ED" w:rsidRPr="00BC07D7">
                              <w:rPr>
                                <w:color w:val="6700A0"/>
                                <w:szCs w:val="20"/>
                              </w:rPr>
                              <w:t>RSW: 6601 Winchester Road, Front Royal, VA 22630</w:t>
                            </w:r>
                            <w:r w:rsidR="00F44135">
                              <w:rPr>
                                <w:color w:val="6700A0"/>
                                <w:szCs w:val="20"/>
                              </w:rPr>
                              <w:t xml:space="preserve">  </w:t>
                            </w:r>
                            <w:r w:rsidR="005022ED" w:rsidRPr="00BC07D7">
                              <w:rPr>
                                <w:color w:val="6700A0"/>
                                <w:szCs w:val="20"/>
                              </w:rPr>
                              <w:t xml:space="preserve"> </w:t>
                            </w:r>
                            <w:r w:rsidR="005022ED" w:rsidRPr="00F44135">
                              <w:rPr>
                                <w:color w:val="6700A0"/>
                                <w:szCs w:val="20"/>
                              </w:rPr>
                              <w:t xml:space="preserve">– </w:t>
                            </w:r>
                            <w:r w:rsidRPr="00F44135">
                              <w:rPr>
                                <w:color w:val="6700A0"/>
                                <w:szCs w:val="20"/>
                              </w:rPr>
                              <w:t>Abierto</w:t>
                            </w:r>
                            <w:r w:rsidR="005022ED" w:rsidRPr="00F44135">
                              <w:rPr>
                                <w:color w:val="6700A0"/>
                                <w:szCs w:val="20"/>
                              </w:rPr>
                              <w:t xml:space="preserve"> 24/7</w:t>
                            </w:r>
                          </w:p>
                          <w:p w14:paraId="20B04203" w14:textId="21859B25" w:rsidR="00EA547C" w:rsidRPr="00BC07D7" w:rsidRDefault="00F44135" w:rsidP="00A874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color w:val="6700A0"/>
                                <w:szCs w:val="20"/>
                              </w:rPr>
                            </w:pPr>
                            <w:r>
                              <w:rPr>
                                <w:color w:val="6700A0"/>
                                <w:szCs w:val="20"/>
                              </w:rPr>
                              <w:t xml:space="preserve">Magistrado de </w:t>
                            </w:r>
                            <w:r w:rsidR="005022ED" w:rsidRPr="00BC07D7">
                              <w:rPr>
                                <w:color w:val="6700A0"/>
                                <w:szCs w:val="20"/>
                              </w:rPr>
                              <w:t xml:space="preserve">Winchester: 141 Fort Collier Road, Winchester, VA 22603 </w:t>
                            </w:r>
                            <w:r w:rsidR="00EA547C" w:rsidRPr="00BC07D7">
                              <w:rPr>
                                <w:color w:val="6700A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color w:val="6700A0"/>
                                <w:szCs w:val="20"/>
                              </w:rPr>
                              <w:t>Abierto</w:t>
                            </w:r>
                            <w:r w:rsidR="00EA547C" w:rsidRPr="00BC07D7">
                              <w:rPr>
                                <w:color w:val="6700A0"/>
                                <w:szCs w:val="20"/>
                              </w:rPr>
                              <w:t xml:space="preserve"> 24/7</w:t>
                            </w:r>
                          </w:p>
                          <w:p w14:paraId="24E12391" w14:textId="677992A1" w:rsidR="005022ED" w:rsidRPr="00BC07D7" w:rsidRDefault="00F44135" w:rsidP="00A874C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color w:val="6700A0"/>
                                <w:szCs w:val="20"/>
                              </w:rPr>
                            </w:pPr>
                            <w:r>
                              <w:rPr>
                                <w:color w:val="6700A0"/>
                                <w:szCs w:val="20"/>
                              </w:rPr>
                              <w:t xml:space="preserve">Magistrado de </w:t>
                            </w:r>
                            <w:r w:rsidR="00EA547C" w:rsidRPr="00BC07D7">
                              <w:rPr>
                                <w:color w:val="6700A0"/>
                                <w:szCs w:val="20"/>
                              </w:rPr>
                              <w:t xml:space="preserve">Harrisonburg: 25 South Liberty Street, Harrisonburg, VA 22801 – </w:t>
                            </w:r>
                            <w:r>
                              <w:rPr>
                                <w:color w:val="6700A0"/>
                                <w:szCs w:val="20"/>
                              </w:rPr>
                              <w:t>Abierto</w:t>
                            </w:r>
                            <w:r w:rsidR="00EA547C" w:rsidRPr="00BC07D7">
                              <w:rPr>
                                <w:color w:val="6700A0"/>
                                <w:szCs w:val="20"/>
                              </w:rPr>
                              <w:t xml:space="preserve"> 24/7</w:t>
                            </w:r>
                          </w:p>
                          <w:p w14:paraId="6C1E272C" w14:textId="77777777" w:rsidR="00905A9D" w:rsidRPr="00BC07D7" w:rsidRDefault="00905A9D" w:rsidP="00A874C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7D8E" id="_x0000_s1028" type="#_x0000_t202" style="position:absolute;margin-left:187.4pt;margin-top:0;width:353.65pt;height:323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" stroked="f">
                <v:textbox>
                  <w:txbxContent>
                    <w:p w14:paraId="6C4508EE" w14:textId="782298EB" w:rsidR="00DB0462" w:rsidRPr="00BC07D7" w:rsidRDefault="00D9507F" w:rsidP="00A874CF">
                      <w:pPr>
                        <w:jc w:val="both"/>
                        <w:rPr>
                          <w:b/>
                          <w:color w:val="6700A0"/>
                          <w:sz w:val="20"/>
                          <w:szCs w:val="20"/>
                          <w:u w:val="single"/>
                          <w:lang w:val="es-ES"/>
                        </w:rPr>
                      </w:pPr>
                      <w:r w:rsidRPr="00BC07D7">
                        <w:rPr>
                          <w:b/>
                          <w:color w:val="6700A0"/>
                          <w:sz w:val="20"/>
                          <w:szCs w:val="20"/>
                          <w:u w:val="single"/>
                          <w:lang w:val="es-ES"/>
                        </w:rPr>
                        <w:t>¿Dónde puedo obtener una orden de protección</w:t>
                      </w:r>
                      <w:r w:rsidR="00DB0462" w:rsidRPr="00BC07D7">
                        <w:rPr>
                          <w:b/>
                          <w:color w:val="6700A0"/>
                          <w:sz w:val="20"/>
                          <w:szCs w:val="20"/>
                          <w:u w:val="single"/>
                          <w:lang w:val="es-ES"/>
                        </w:rPr>
                        <w:t>?</w:t>
                      </w:r>
                    </w:p>
                    <w:p w14:paraId="76C200C3" w14:textId="761E6CB6" w:rsidR="000771EC" w:rsidRPr="00BC07D7" w:rsidRDefault="009F2950" w:rsidP="00A874CF">
                      <w:pPr>
                        <w:jc w:val="both"/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Pues,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 simplemente depende. El tipo de relación que tenga (o haya tenido) con la persona que lo </w:t>
                      </w: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esta 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lastima</w:t>
                      </w: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ndo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 o amenaza</w:t>
                      </w: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ndo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 determina </w:t>
                      </w: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donde usted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 puede solicitar una orden de protección</w:t>
                      </w:r>
                      <w:r w:rsidR="00DB0462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. 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Si esa persona es un miembro de la familia o del hogar, </w:t>
                      </w: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usted 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puede solicitar una orden de protección contra el maltrato familiar a través de la oficina local de admisión del Tribunal de Distrito de Menores y de Relaciones Domésticas.</w:t>
                      </w:r>
                      <w:r w:rsidR="00DB0462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="00990C1F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Usted también puede solicitar una orden de protección contra el maltrato familiar a través del Tribunal de Distrito de Menores y de Relaciones Domésticas si el peticionario (persona que solicita la orden de protección) o el demandado (persona que comete actos de violencia o comportamiento amenazante) es menor de 18 años.</w:t>
                      </w:r>
                    </w:p>
                    <w:p w14:paraId="24510AEC" w14:textId="62516994" w:rsidR="00DB0462" w:rsidRPr="00BC07D7" w:rsidRDefault="000771EC" w:rsidP="00A874CF">
                      <w:pPr>
                        <w:jc w:val="both"/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</w:pPr>
                      <w:r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Todas las demás solicitudes de órdenes de protección que no se ajusten a la definición de miembro de la familia o del hogar se realizan a través del Tribunal de Distrito General</w:t>
                      </w:r>
                      <w:r w:rsidR="00DB0462" w:rsidRPr="00BC07D7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.</w:t>
                      </w:r>
                    </w:p>
                    <w:p w14:paraId="541CB622" w14:textId="684C367E" w:rsidR="005022ED" w:rsidRPr="00F66CE8" w:rsidRDefault="00964A6A" w:rsidP="00A874CF">
                      <w:pPr>
                        <w:spacing w:after="0"/>
                        <w:jc w:val="both"/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Usted p</w:t>
                      </w:r>
                      <w:r w:rsidR="00F66CE8" w:rsidRPr="00F66CE8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uede obtener una Orden de Protección de Emergencia en la ofici</w:t>
                      </w:r>
                      <w:r w:rsidR="00F66CE8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na de un magistrado. Tres de esas oficinas locales son las siguientes</w:t>
                      </w:r>
                      <w:r w:rsidR="005022ED" w:rsidRPr="00F66CE8">
                        <w:rPr>
                          <w:color w:val="6700A0"/>
                          <w:sz w:val="20"/>
                          <w:szCs w:val="20"/>
                          <w:lang w:val="es-ES"/>
                        </w:rPr>
                        <w:t>:</w:t>
                      </w:r>
                    </w:p>
                    <w:p w14:paraId="6C840B3E" w14:textId="4ED376E9" w:rsidR="005022ED" w:rsidRPr="00F44135" w:rsidRDefault="00C62F8F" w:rsidP="00A874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color w:val="6700A0"/>
                          <w:szCs w:val="20"/>
                        </w:rPr>
                      </w:pPr>
                      <w:r>
                        <w:rPr>
                          <w:color w:val="6700A0"/>
                          <w:szCs w:val="20"/>
                        </w:rPr>
                        <w:t xml:space="preserve">Cárcel Regional de </w:t>
                      </w:r>
                      <w:r w:rsidR="005022ED" w:rsidRPr="00BC07D7">
                        <w:rPr>
                          <w:color w:val="6700A0"/>
                          <w:szCs w:val="20"/>
                        </w:rPr>
                        <w:t>RSW: 6601 Winchester Road, Front Royal, VA 22630</w:t>
                      </w:r>
                      <w:r w:rsidR="00F44135">
                        <w:rPr>
                          <w:color w:val="6700A0"/>
                          <w:szCs w:val="20"/>
                        </w:rPr>
                        <w:t xml:space="preserve">  </w:t>
                      </w:r>
                      <w:r w:rsidR="005022ED" w:rsidRPr="00BC07D7">
                        <w:rPr>
                          <w:color w:val="6700A0"/>
                          <w:szCs w:val="20"/>
                        </w:rPr>
                        <w:t xml:space="preserve"> </w:t>
                      </w:r>
                      <w:r w:rsidR="005022ED" w:rsidRPr="00F44135">
                        <w:rPr>
                          <w:color w:val="6700A0"/>
                          <w:szCs w:val="20"/>
                        </w:rPr>
                        <w:t xml:space="preserve">– </w:t>
                      </w:r>
                      <w:r w:rsidRPr="00F44135">
                        <w:rPr>
                          <w:color w:val="6700A0"/>
                          <w:szCs w:val="20"/>
                        </w:rPr>
                        <w:t>Abierto</w:t>
                      </w:r>
                      <w:r w:rsidR="005022ED" w:rsidRPr="00F44135">
                        <w:rPr>
                          <w:color w:val="6700A0"/>
                          <w:szCs w:val="20"/>
                        </w:rPr>
                        <w:t xml:space="preserve"> 24/7</w:t>
                      </w:r>
                    </w:p>
                    <w:p w14:paraId="20B04203" w14:textId="21859B25" w:rsidR="00EA547C" w:rsidRPr="00BC07D7" w:rsidRDefault="00F44135" w:rsidP="00A874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color w:val="6700A0"/>
                          <w:szCs w:val="20"/>
                        </w:rPr>
                      </w:pPr>
                      <w:r>
                        <w:rPr>
                          <w:color w:val="6700A0"/>
                          <w:szCs w:val="20"/>
                        </w:rPr>
                        <w:t xml:space="preserve">Magistrado de </w:t>
                      </w:r>
                      <w:r w:rsidR="005022ED" w:rsidRPr="00BC07D7">
                        <w:rPr>
                          <w:color w:val="6700A0"/>
                          <w:szCs w:val="20"/>
                        </w:rPr>
                        <w:t xml:space="preserve">Winchester: 141 Fort Collier Road, Winchester, VA 22603 </w:t>
                      </w:r>
                      <w:r w:rsidR="00EA547C" w:rsidRPr="00BC07D7">
                        <w:rPr>
                          <w:color w:val="6700A0"/>
                          <w:szCs w:val="20"/>
                        </w:rPr>
                        <w:t xml:space="preserve">– </w:t>
                      </w:r>
                      <w:r>
                        <w:rPr>
                          <w:color w:val="6700A0"/>
                          <w:szCs w:val="20"/>
                        </w:rPr>
                        <w:t>Abierto</w:t>
                      </w:r>
                      <w:r w:rsidR="00EA547C" w:rsidRPr="00BC07D7">
                        <w:rPr>
                          <w:color w:val="6700A0"/>
                          <w:szCs w:val="20"/>
                        </w:rPr>
                        <w:t xml:space="preserve"> 24/7</w:t>
                      </w:r>
                    </w:p>
                    <w:p w14:paraId="24E12391" w14:textId="677992A1" w:rsidR="005022ED" w:rsidRPr="00BC07D7" w:rsidRDefault="00F44135" w:rsidP="00A874C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both"/>
                        <w:rPr>
                          <w:color w:val="6700A0"/>
                          <w:szCs w:val="20"/>
                        </w:rPr>
                      </w:pPr>
                      <w:r>
                        <w:rPr>
                          <w:color w:val="6700A0"/>
                          <w:szCs w:val="20"/>
                        </w:rPr>
                        <w:t xml:space="preserve">Magistrado de </w:t>
                      </w:r>
                      <w:r w:rsidR="00EA547C" w:rsidRPr="00BC07D7">
                        <w:rPr>
                          <w:color w:val="6700A0"/>
                          <w:szCs w:val="20"/>
                        </w:rPr>
                        <w:t xml:space="preserve">Harrisonburg: 25 South Liberty Street, Harrisonburg, VA 22801 – </w:t>
                      </w:r>
                      <w:r>
                        <w:rPr>
                          <w:color w:val="6700A0"/>
                          <w:szCs w:val="20"/>
                        </w:rPr>
                        <w:t>Abierto</w:t>
                      </w:r>
                      <w:r w:rsidR="00EA547C" w:rsidRPr="00BC07D7">
                        <w:rPr>
                          <w:color w:val="6700A0"/>
                          <w:szCs w:val="20"/>
                        </w:rPr>
                        <w:t xml:space="preserve"> 24/7</w:t>
                      </w:r>
                    </w:p>
                    <w:p w14:paraId="6C1E272C" w14:textId="77777777" w:rsidR="00905A9D" w:rsidRPr="00BC07D7" w:rsidRDefault="00905A9D" w:rsidP="00A874C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4755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B935AC" wp14:editId="448F1A64">
                <wp:simplePos x="0" y="0"/>
                <wp:positionH relativeFrom="column">
                  <wp:posOffset>-629285</wp:posOffset>
                </wp:positionH>
                <wp:positionV relativeFrom="paragraph">
                  <wp:posOffset>0</wp:posOffset>
                </wp:positionV>
                <wp:extent cx="2524125" cy="2226945"/>
                <wp:effectExtent l="0" t="0" r="0" b="0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226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3AE9F" w14:textId="421A2A5E" w:rsidR="00017B3F" w:rsidRPr="0075613C" w:rsidRDefault="007A3863" w:rsidP="007A3863">
                            <w:p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75613C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Cómo asegur</w:t>
                            </w:r>
                            <w:r w:rsidR="00EC11A8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ar</w:t>
                            </w:r>
                            <w:r w:rsidRPr="0075613C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se que su orden de protección funciona</w:t>
                            </w:r>
                            <w:r w:rsidR="00017B3F" w:rsidRPr="0075613C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:</w:t>
                            </w:r>
                          </w:p>
                          <w:p w14:paraId="4BFEC2B5" w14:textId="69345DD5" w:rsidR="00017B3F" w:rsidRPr="00514E64" w:rsidRDefault="0075613C" w:rsidP="00017B3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14E64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Siga todas las condiciones y términos establecidos en la O.P</w:t>
                            </w:r>
                            <w:r w:rsidR="00017B3F" w:rsidRPr="00514E64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. </w:t>
                            </w:r>
                          </w:p>
                          <w:p w14:paraId="07807565" w14:textId="13A86C1F" w:rsidR="00017B3F" w:rsidRPr="00514E64" w:rsidRDefault="00514E64" w:rsidP="00017B3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14E64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Acuda a todas las au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diencias programadas</w:t>
                            </w:r>
                          </w:p>
                          <w:p w14:paraId="66245CC9" w14:textId="150DE123" w:rsidR="00017B3F" w:rsidRPr="00EC11A8" w:rsidRDefault="00EC11A8" w:rsidP="00017B3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EC11A8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 xml:space="preserve">Reporte inmediatamente cualquier violación de la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O. P.  a la policía</w:t>
                            </w:r>
                          </w:p>
                          <w:p w14:paraId="1C087499" w14:textId="4FA24434" w:rsidR="00017B3F" w:rsidRPr="00D925E0" w:rsidRDefault="00D925E0" w:rsidP="00017B3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/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925E0"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Lleve consigo una copia de la o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  <w:lang w:val="es-ES"/>
                              </w:rPr>
                              <w:t>rden de protección en todo momento</w:t>
                            </w:r>
                          </w:p>
                          <w:p w14:paraId="0B6DC270" w14:textId="54429B72" w:rsidR="00017B3F" w:rsidRPr="001F5798" w:rsidRDefault="001F5798" w:rsidP="00017B3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1F5798">
                              <w:rPr>
                                <w:color w:val="FFFFFF" w:themeColor="background1"/>
                                <w:lang w:val="es-ES"/>
                              </w:rPr>
                              <w:t xml:space="preserve">Evite el contacto con el </w:t>
                            </w:r>
                            <w:r>
                              <w:rPr>
                                <w:color w:val="FFFFFF" w:themeColor="background1"/>
                                <w:lang w:val="es-ES"/>
                              </w:rPr>
                              <w:t>agresor</w:t>
                            </w:r>
                          </w:p>
                          <w:p w14:paraId="0CC906A7" w14:textId="5671CC05" w:rsidR="00024F12" w:rsidRPr="002339D7" w:rsidRDefault="00024F12" w:rsidP="00017B3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color w:val="FFFFFF" w:themeColor="background1"/>
                                <w:lang w:val="es-ES"/>
                              </w:rPr>
                            </w:pPr>
                            <w:r w:rsidRPr="002339D7">
                              <w:rPr>
                                <w:color w:val="FFFFFF" w:themeColor="background1"/>
                                <w:lang w:val="es-ES"/>
                              </w:rPr>
                              <w:t>De</w:t>
                            </w:r>
                            <w:r w:rsidR="002E1FF6" w:rsidRPr="002339D7">
                              <w:rPr>
                                <w:color w:val="FFFFFF" w:themeColor="background1"/>
                                <w:lang w:val="es-ES"/>
                              </w:rPr>
                              <w:t>sarrolle un plan de seguridad con su defensor judicial</w:t>
                            </w:r>
                            <w:r w:rsidRPr="002339D7">
                              <w:rPr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35AC" id="_x0000_s1029" type="#_x0000_t202" style="position:absolute;margin-left:-49.55pt;margin-top:0;width:198.75pt;height:175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" filled="f" stroked="f">
                <v:textbox>
                  <w:txbxContent>
                    <w:p w14:paraId="1773AE9F" w14:textId="421A2A5E" w:rsidR="00017B3F" w:rsidRPr="0075613C" w:rsidRDefault="007A3863" w:rsidP="007A3863">
                      <w:p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75613C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Cómo asegur</w:t>
                      </w:r>
                      <w:r w:rsidR="00EC11A8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ar</w:t>
                      </w:r>
                      <w:r w:rsidRPr="0075613C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se que su orden de protección funciona</w:t>
                      </w:r>
                      <w:r w:rsidR="00017B3F" w:rsidRPr="0075613C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:</w:t>
                      </w:r>
                    </w:p>
                    <w:p w14:paraId="4BFEC2B5" w14:textId="69345DD5" w:rsidR="00017B3F" w:rsidRPr="00514E64" w:rsidRDefault="0075613C" w:rsidP="00017B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514E64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Siga todas las condiciones y términos establecidos en la O.P</w:t>
                      </w:r>
                      <w:r w:rsidR="00017B3F" w:rsidRPr="00514E64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. </w:t>
                      </w:r>
                    </w:p>
                    <w:p w14:paraId="07807565" w14:textId="13A86C1F" w:rsidR="00017B3F" w:rsidRPr="00514E64" w:rsidRDefault="00514E64" w:rsidP="00017B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514E64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Acuda a todas las au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diencias programadas</w:t>
                      </w:r>
                    </w:p>
                    <w:p w14:paraId="66245CC9" w14:textId="150DE123" w:rsidR="00017B3F" w:rsidRPr="00EC11A8" w:rsidRDefault="00EC11A8" w:rsidP="00017B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EC11A8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 xml:space="preserve">Reporte inmediatamente cualquier violación de la 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O. P.  a la policía</w:t>
                      </w:r>
                    </w:p>
                    <w:p w14:paraId="1C087499" w14:textId="4FA24434" w:rsidR="00017B3F" w:rsidRPr="00D925E0" w:rsidRDefault="00D925E0" w:rsidP="00017B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spacing w:after="0"/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</w:pPr>
                      <w:r w:rsidRPr="00D925E0"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Lleve consigo una copia de la o</w:t>
                      </w:r>
                      <w:r>
                        <w:rPr>
                          <w:color w:val="FFFFFF" w:themeColor="background1"/>
                          <w:sz w:val="18"/>
                          <w:szCs w:val="18"/>
                          <w:lang w:val="es-ES"/>
                        </w:rPr>
                        <w:t>rden de protección en todo momento</w:t>
                      </w:r>
                    </w:p>
                    <w:p w14:paraId="0B6DC270" w14:textId="54429B72" w:rsidR="00017B3F" w:rsidRPr="001F5798" w:rsidRDefault="001F5798" w:rsidP="00017B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1F5798">
                        <w:rPr>
                          <w:color w:val="FFFFFF" w:themeColor="background1"/>
                          <w:lang w:val="es-ES"/>
                        </w:rPr>
                        <w:t xml:space="preserve">Evite el contacto con el </w:t>
                      </w:r>
                      <w:r>
                        <w:rPr>
                          <w:color w:val="FFFFFF" w:themeColor="background1"/>
                          <w:lang w:val="es-ES"/>
                        </w:rPr>
                        <w:t>agresor</w:t>
                      </w:r>
                    </w:p>
                    <w:p w14:paraId="0CC906A7" w14:textId="5671CC05" w:rsidR="00024F12" w:rsidRPr="002339D7" w:rsidRDefault="00024F12" w:rsidP="00017B3F">
                      <w:pPr>
                        <w:pStyle w:val="Prrafodelista"/>
                        <w:numPr>
                          <w:ilvl w:val="0"/>
                          <w:numId w:val="6"/>
                        </w:numPr>
                        <w:rPr>
                          <w:color w:val="FFFFFF" w:themeColor="background1"/>
                          <w:lang w:val="es-ES"/>
                        </w:rPr>
                      </w:pPr>
                      <w:r w:rsidRPr="002339D7">
                        <w:rPr>
                          <w:color w:val="FFFFFF" w:themeColor="background1"/>
                          <w:lang w:val="es-ES"/>
                        </w:rPr>
                        <w:t>De</w:t>
                      </w:r>
                      <w:r w:rsidR="002E1FF6" w:rsidRPr="002339D7">
                        <w:rPr>
                          <w:color w:val="FFFFFF" w:themeColor="background1"/>
                          <w:lang w:val="es-ES"/>
                        </w:rPr>
                        <w:t>sarrolle un plan de seguridad con su defensor judicial</w:t>
                      </w:r>
                      <w:r w:rsidRPr="002339D7">
                        <w:rPr>
                          <w:color w:val="FFFFFF" w:themeColor="background1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0462">
        <w:t xml:space="preserve">            </w:t>
      </w:r>
    </w:p>
    <w:p w14:paraId="5B2D8571" w14:textId="77777777" w:rsidR="008D5519" w:rsidRDefault="008D5519" w:rsidP="009B591F"/>
    <w:p w14:paraId="7C6515D7" w14:textId="77777777" w:rsidR="008D5519" w:rsidRDefault="008D5519" w:rsidP="009B591F"/>
    <w:p w14:paraId="4D03D87C" w14:textId="77777777" w:rsidR="008D5519" w:rsidRDefault="008D5519" w:rsidP="009B591F"/>
    <w:p w14:paraId="2794DECC" w14:textId="77777777" w:rsidR="008D5519" w:rsidRDefault="008D5519" w:rsidP="009B591F"/>
    <w:p w14:paraId="1533F21B" w14:textId="77777777" w:rsidR="008D5519" w:rsidRDefault="008D5519" w:rsidP="009B591F"/>
    <w:p w14:paraId="04DBBFEB" w14:textId="77777777" w:rsidR="008D5519" w:rsidRDefault="008D5519" w:rsidP="009B591F"/>
    <w:p w14:paraId="7D5E4022" w14:textId="2A4441E6" w:rsidR="008D5519" w:rsidRDefault="008D5519" w:rsidP="009B591F"/>
    <w:p w14:paraId="23CF472C" w14:textId="17A0EBED" w:rsidR="00024F12" w:rsidRDefault="00F34EC5" w:rsidP="00024F1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2BBFCB" wp14:editId="37629942">
                <wp:simplePos x="0" y="0"/>
                <wp:positionH relativeFrom="column">
                  <wp:posOffset>-628357</wp:posOffset>
                </wp:positionH>
                <wp:positionV relativeFrom="paragraph">
                  <wp:posOffset>301574</wp:posOffset>
                </wp:positionV>
                <wp:extent cx="2680335" cy="3982720"/>
                <wp:effectExtent l="0" t="0" r="12065" b="17780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0335" cy="398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70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5989" w14:textId="75BC510B" w:rsidR="008D5519" w:rsidRPr="00F34EC5" w:rsidRDefault="00F34EC5" w:rsidP="008D55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6700A0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</w:pPr>
                            <w:r w:rsidRPr="00F34EC5">
                              <w:rPr>
                                <w:rFonts w:ascii="Times New Roman" w:hAnsi="Times New Roman"/>
                                <w:b/>
                                <w:color w:val="6700A0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Tipos de Orden de 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6700A0"/>
                                <w:sz w:val="24"/>
                                <w:szCs w:val="24"/>
                                <w:u w:val="single"/>
                                <w:lang w:val="es-ES"/>
                              </w:rPr>
                              <w:t>rotección</w:t>
                            </w:r>
                          </w:p>
                          <w:p w14:paraId="0B32BACF" w14:textId="10E91555" w:rsidR="008D5519" w:rsidRPr="00F34EC5" w:rsidRDefault="00F34EC5" w:rsidP="008D55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</w:pPr>
                            <w:r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Orden de Protección de Emergencia</w:t>
                            </w:r>
                            <w:r w:rsidR="002D5B80"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:</w:t>
                            </w:r>
                            <w:r w:rsidR="002D5B80"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Una Orden de Protección de Emergencia</w:t>
                            </w:r>
                            <w:r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puede ser emitida por un oficial de la ley y/o un magistrado. </w:t>
                            </w:r>
                            <w:r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Estas órdenes de protección de emergencia</w:t>
                            </w:r>
                            <w:r w:rsidR="00356D74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típicamente</w:t>
                            </w:r>
                            <w:r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dura</w:t>
                            </w:r>
                            <w:r w:rsidR="00356D74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n</w:t>
                            </w:r>
                            <w:r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hasta</w:t>
                            </w:r>
                            <w:r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2D5B80"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72 h</w:t>
                            </w:r>
                            <w:r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oras</w:t>
                            </w:r>
                            <w:r w:rsidR="002D5B80" w:rsidRPr="00F34EC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. </w:t>
                            </w:r>
                          </w:p>
                          <w:p w14:paraId="3435492D" w14:textId="4D5EE5F3" w:rsidR="002D5B80" w:rsidRPr="002A0469" w:rsidRDefault="002D5B80" w:rsidP="008D551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</w:pPr>
                            <w:r w:rsidRPr="002A0469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Orde</w:t>
                            </w:r>
                            <w:r w:rsidR="00E663AF" w:rsidRPr="002A0469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n de Protección Preliminar</w:t>
                            </w:r>
                            <w:r w:rsidRPr="002A0469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:</w:t>
                            </w:r>
                            <w:r w:rsidRPr="002A0469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="002A0469" w:rsidRPr="002A0469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Una </w:t>
                            </w:r>
                            <w:r w:rsidR="002A0469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Orden de Protección Preliminar puede ser emitida por un juez. Las Órdenes de Protección Preliminares típicamente duran 15 días o hasta una audiencia completa.</w:t>
                            </w:r>
                          </w:p>
                          <w:p w14:paraId="2A78A025" w14:textId="272CBE86" w:rsidR="00D75035" w:rsidRPr="00D75035" w:rsidRDefault="00D75035" w:rsidP="00D7503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lang w:val="es-ES"/>
                              </w:rPr>
                            </w:pPr>
                            <w:r w:rsidRPr="00D7503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Orden de Protección</w:t>
                            </w:r>
                            <w:r w:rsidR="002D5B80" w:rsidRPr="00D7503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u w:val="single"/>
                                <w:lang w:val="es-ES"/>
                              </w:rPr>
                              <w:t>:</w:t>
                            </w:r>
                            <w:r w:rsidR="002D5B80" w:rsidRPr="00D7503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</w:t>
                            </w:r>
                            <w:r w:rsidRPr="00D7503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Una Orden de Protección complet</w:t>
                            </w:r>
                            <w:r w:rsidR="00356D74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amente</w:t>
                            </w:r>
                            <w:r w:rsidRPr="00D75035"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 xml:space="preserve"> procesada y emitida por un juez puede durar hasta 2 años</w:t>
                            </w:r>
                            <w:r>
                              <w:rPr>
                                <w:rFonts w:ascii="Times New Roman" w:hAnsi="Times New Roman"/>
                                <w:color w:val="6700A0"/>
                                <w:sz w:val="24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BBFCB" id="_x0000_s1030" type="#_x0000_t202" style="position:absolute;margin-left:-49.5pt;margin-top:23.75pt;width:211.05pt;height:313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" strokecolor="#6700a0">
                <v:textbox>
                  <w:txbxContent>
                    <w:p w14:paraId="6BF75989" w14:textId="75BC510B" w:rsidR="008D5519" w:rsidRPr="00F34EC5" w:rsidRDefault="00F34EC5" w:rsidP="008D5519">
                      <w:pPr>
                        <w:jc w:val="center"/>
                        <w:rPr>
                          <w:rFonts w:ascii="Times New Roman" w:hAnsi="Times New Roman"/>
                          <w:b/>
                          <w:color w:val="6700A0"/>
                          <w:sz w:val="24"/>
                          <w:szCs w:val="24"/>
                          <w:u w:val="single"/>
                          <w:lang w:val="es-ES"/>
                        </w:rPr>
                      </w:pPr>
                      <w:r w:rsidRPr="00F34EC5">
                        <w:rPr>
                          <w:rFonts w:ascii="Times New Roman" w:hAnsi="Times New Roman"/>
                          <w:b/>
                          <w:color w:val="6700A0"/>
                          <w:sz w:val="24"/>
                          <w:szCs w:val="24"/>
                          <w:u w:val="single"/>
                          <w:lang w:val="es-ES"/>
                        </w:rPr>
                        <w:t>Tipos de Orden de P</w:t>
                      </w:r>
                      <w:r>
                        <w:rPr>
                          <w:rFonts w:ascii="Times New Roman" w:hAnsi="Times New Roman"/>
                          <w:b/>
                          <w:color w:val="6700A0"/>
                          <w:sz w:val="24"/>
                          <w:szCs w:val="24"/>
                          <w:u w:val="single"/>
                          <w:lang w:val="es-ES"/>
                        </w:rPr>
                        <w:t>rotección</w:t>
                      </w:r>
                    </w:p>
                    <w:p w14:paraId="0B32BACF" w14:textId="10E91555" w:rsidR="008D5519" w:rsidRPr="00F34EC5" w:rsidRDefault="00F34EC5" w:rsidP="008D5519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</w:pPr>
                      <w:r w:rsidRPr="00F34EC5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Orden de Protección de Emergencia</w:t>
                      </w:r>
                      <w:r w:rsidR="002D5B80" w:rsidRPr="00F34EC5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:</w:t>
                      </w:r>
                      <w:r w:rsidR="002D5B80"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</w:t>
                      </w:r>
                      <w:r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Una Orden de Protección de Emergencia</w:t>
                      </w:r>
                      <w:r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puede ser emitida por un oficial de la ley y/o un magistrado. </w:t>
                      </w:r>
                      <w:r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Estas órdenes de protección de emergencia</w:t>
                      </w:r>
                      <w:r w:rsidR="00356D74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típicamente</w:t>
                      </w:r>
                      <w:r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dura</w:t>
                      </w:r>
                      <w:r w:rsidR="00356D74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n</w:t>
                      </w:r>
                      <w:r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hasta</w:t>
                      </w:r>
                      <w:r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</w:t>
                      </w:r>
                      <w:r w:rsidR="002D5B80"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72 h</w:t>
                      </w:r>
                      <w:r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oras</w:t>
                      </w:r>
                      <w:r w:rsidR="002D5B80" w:rsidRPr="00F34EC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. </w:t>
                      </w:r>
                    </w:p>
                    <w:p w14:paraId="3435492D" w14:textId="4D5EE5F3" w:rsidR="002D5B80" w:rsidRPr="002A0469" w:rsidRDefault="002D5B80" w:rsidP="008D5519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</w:pPr>
                      <w:r w:rsidRPr="002A0469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Orde</w:t>
                      </w:r>
                      <w:r w:rsidR="00E663AF" w:rsidRPr="002A0469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n de Protección Preliminar</w:t>
                      </w:r>
                      <w:r w:rsidRPr="002A0469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:</w:t>
                      </w:r>
                      <w:r w:rsidRPr="002A0469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</w:t>
                      </w:r>
                      <w:r w:rsidR="002A0469" w:rsidRPr="002A0469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Una </w:t>
                      </w:r>
                      <w:r w:rsidR="002A0469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Orden de Protección Preliminar puede ser emitida por un juez. Las Órdenes de Protección Preliminares típicamente duran 15 días o hasta una audiencia completa.</w:t>
                      </w:r>
                    </w:p>
                    <w:p w14:paraId="2A78A025" w14:textId="272CBE86" w:rsidR="00D75035" w:rsidRPr="00D75035" w:rsidRDefault="00D75035" w:rsidP="00D75035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rPr>
                          <w:lang w:val="es-ES"/>
                        </w:rPr>
                      </w:pPr>
                      <w:r w:rsidRPr="00D75035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Orden de Protección</w:t>
                      </w:r>
                      <w:r w:rsidR="002D5B80" w:rsidRPr="00D75035">
                        <w:rPr>
                          <w:rFonts w:ascii="Times New Roman" w:hAnsi="Times New Roman"/>
                          <w:color w:val="6700A0"/>
                          <w:sz w:val="24"/>
                          <w:u w:val="single"/>
                          <w:lang w:val="es-ES"/>
                        </w:rPr>
                        <w:t>:</w:t>
                      </w:r>
                      <w:r w:rsidR="002D5B80" w:rsidRPr="00D7503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</w:t>
                      </w:r>
                      <w:r w:rsidRPr="00D7503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Una Orden de Protección complet</w:t>
                      </w:r>
                      <w:r w:rsidR="00356D74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amente</w:t>
                      </w:r>
                      <w:r w:rsidRPr="00D75035"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 xml:space="preserve"> procesada y emitida por un juez puede durar hasta 2 años</w:t>
                      </w:r>
                      <w:r>
                        <w:rPr>
                          <w:rFonts w:ascii="Times New Roman" w:hAnsi="Times New Roman"/>
                          <w:color w:val="6700A0"/>
                          <w:sz w:val="24"/>
                          <w:lang w:val="es-E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EA2F56" w14:textId="2C5739C9" w:rsidR="00DA467A" w:rsidRPr="00CE1E3D" w:rsidRDefault="005973CF" w:rsidP="00024F1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6AF881" wp14:editId="0AA26555">
                <wp:simplePos x="0" y="0"/>
                <wp:positionH relativeFrom="column">
                  <wp:posOffset>2380078</wp:posOffset>
                </wp:positionH>
                <wp:positionV relativeFrom="paragraph">
                  <wp:posOffset>1426649</wp:posOffset>
                </wp:positionV>
                <wp:extent cx="4438650" cy="410307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103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BF09C" w14:textId="77777777" w:rsidR="00397626" w:rsidRDefault="0028637B" w:rsidP="00212330">
                            <w:pPr>
                              <w:jc w:val="both"/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</w:pPr>
                            <w:r w:rsidRPr="006172C2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 xml:space="preserve">¿Hay otras </w:t>
                            </w:r>
                            <w:r w:rsidR="00DD6DBD" w:rsidRPr="006172C2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>opciones para obtener una orden de protección</w:t>
                            </w:r>
                            <w:r w:rsidR="00EA547C" w:rsidRPr="006172C2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14:paraId="489DC707" w14:textId="3F885A88" w:rsidR="00EA547C" w:rsidRPr="00397626" w:rsidRDefault="00397626" w:rsidP="00A874CF">
                            <w:pPr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</w:pPr>
                            <w:r w:rsidRPr="00397626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Si, usted puede contactar a la oficina del magistrado local y ell</w:t>
                            </w:r>
                            <w:r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os podrán hacer una petición para una orden de protección para usted si 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ellos </w:t>
                            </w:r>
                            <w:r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lo consideran necesario.</w:t>
                            </w:r>
                            <w:r w:rsidRPr="00397626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</w:p>
                          <w:p w14:paraId="67E9422A" w14:textId="1D8E5D11" w:rsidR="00EA547C" w:rsidRPr="008C56A6" w:rsidRDefault="00CA403C" w:rsidP="00212330">
                            <w:pPr>
                              <w:jc w:val="both"/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</w:pPr>
                            <w:r w:rsidRPr="008C56A6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>¿Costos de la orden de protección</w:t>
                            </w:r>
                            <w:r w:rsidR="00EA547C" w:rsidRPr="008C56A6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14:paraId="7A9C314D" w14:textId="14747DB4" w:rsidR="00EA547C" w:rsidRPr="008C56A6" w:rsidRDefault="008C56A6" w:rsidP="00212330">
                            <w:pPr>
                              <w:jc w:val="both"/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8C56A6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No hay ningún costo por la petición de una orden de protección</w:t>
                            </w:r>
                            <w:r w:rsidR="00EA547C" w:rsidRPr="008C56A6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por llenar copias de una orden de protección o por hacer que la orden se entregue al demandado</w:t>
                            </w:r>
                            <w:r w:rsidR="00EA547C" w:rsidRPr="008C56A6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53200C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Todo el proceso es gratuito</w:t>
                            </w:r>
                            <w:r w:rsidR="00EA547C" w:rsidRPr="008C56A6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</w:p>
                          <w:p w14:paraId="551C5454" w14:textId="27B21179" w:rsidR="00EA547C" w:rsidRPr="00551647" w:rsidRDefault="00551647" w:rsidP="00212330">
                            <w:pPr>
                              <w:jc w:val="both"/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</w:pPr>
                            <w:r w:rsidRPr="00551647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>¿Necesito representación legal para solicitar una orden de prote</w:t>
                            </w:r>
                            <w:r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>cción</w:t>
                            </w:r>
                            <w:r w:rsidR="00EA547C" w:rsidRPr="00551647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>?</w:t>
                            </w:r>
                          </w:p>
                          <w:p w14:paraId="3ADBF002" w14:textId="37D5EB1E" w:rsidR="00EA547C" w:rsidRPr="009E2F3A" w:rsidRDefault="007A0B5A" w:rsidP="00212330">
                            <w:pPr>
                              <w:jc w:val="both"/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7A0B5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No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.</w:t>
                            </w:r>
                            <w:r w:rsidRPr="007A0B5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U</w:t>
                            </w:r>
                            <w:r w:rsidRPr="007A0B5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sted no necesita un abogado para solicitar una orden de protección.</w:t>
                            </w:r>
                            <w:r w:rsidR="00EA547C" w:rsidRPr="007A0B5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3B1047" w:rsidRPr="003B1047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Sin embargo, a menudo hay servicios legales gratuitos dispon</w:t>
                            </w:r>
                            <w:r w:rsidR="003B1047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ibles para las víctimas de bajos ingresos que desean obtener una orden de protección.</w:t>
                            </w:r>
                            <w:r w:rsidR="00EA547C" w:rsidRPr="003B1047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="009E2F3A" w:rsidRPr="009E2F3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Para m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á</w:t>
                            </w:r>
                            <w:r w:rsidR="009E2F3A" w:rsidRPr="009E2F3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s información, por favor contacte a su </w:t>
                            </w:r>
                            <w:r w:rsidR="009E2F3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d</w:t>
                            </w:r>
                            <w:r w:rsidR="009E2F3A" w:rsidRPr="009E2F3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efensor ju</w:t>
                            </w:r>
                            <w:r w:rsidR="009E2F3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dicial local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en</w:t>
                            </w:r>
                            <w:r w:rsidR="009E2F3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Response.</w:t>
                            </w:r>
                          </w:p>
                          <w:p w14:paraId="2293603C" w14:textId="01F09690" w:rsidR="001F3AFF" w:rsidRPr="006B1EDD" w:rsidRDefault="006B1EDD" w:rsidP="00212330">
                            <w:pPr>
                              <w:jc w:val="both"/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</w:pPr>
                            <w:r w:rsidRPr="006B1EDD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 xml:space="preserve">¿Tengo que </w:t>
                            </w:r>
                            <w:r w:rsidR="002F7E6F" w:rsidRPr="006B1EDD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>presentar</w:t>
                            </w:r>
                            <w:r w:rsidRPr="006B1EDD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 xml:space="preserve"> cargos para obtener una orden de protección</w:t>
                            </w:r>
                            <w:r w:rsidR="001F3AFF" w:rsidRPr="006B1EDD">
                              <w:rPr>
                                <w:b/>
                                <w:color w:val="6700A0"/>
                                <w:sz w:val="21"/>
                                <w:szCs w:val="21"/>
                                <w:u w:val="single"/>
                                <w:lang w:val="es-ES"/>
                              </w:rPr>
                              <w:t xml:space="preserve">? </w:t>
                            </w:r>
                          </w:p>
                          <w:p w14:paraId="0ADF99AB" w14:textId="049D53C9" w:rsidR="001F3AFF" w:rsidRPr="005973CF" w:rsidRDefault="001F3AFF" w:rsidP="00212330">
                            <w:pPr>
                              <w:jc w:val="both"/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2F7E6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No. </w:t>
                            </w:r>
                            <w:r w:rsidR="002F7E6F" w:rsidRPr="002F7E6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Una orden de protección es una orden civil, y no es lo mismo que pre</w:t>
                            </w:r>
                            <w:r w:rsidR="002F7E6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sentar cargos penales</w:t>
                            </w:r>
                            <w:r w:rsidRPr="002F7E6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. </w:t>
                            </w:r>
                            <w:r w:rsidR="005973CF" w:rsidRPr="005973C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Usted puede </w:t>
                            </w:r>
                            <w:r w:rsidR="00111E6C" w:rsidRPr="005973C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presentar</w:t>
                            </w:r>
                            <w:r w:rsidR="005973CF" w:rsidRPr="005973C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cargos penales contra el agresor, 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en adición a</w:t>
                            </w:r>
                            <w:r w:rsidR="005973C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la petición de la orden de protección, pero 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usted </w:t>
                            </w:r>
                            <w:r w:rsidR="005973C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no </w:t>
                            </w:r>
                            <w:r w:rsidR="00964A6A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>necesita</w:t>
                            </w:r>
                            <w:r w:rsidR="005973CF"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  <w:t xml:space="preserve"> presentar cargos para obtener una orden de protección.</w:t>
                            </w:r>
                          </w:p>
                          <w:p w14:paraId="3F16ED9E" w14:textId="77777777" w:rsidR="00EA547C" w:rsidRPr="005973CF" w:rsidRDefault="00EA547C" w:rsidP="00212330">
                            <w:pPr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6DA69E96" w14:textId="77777777" w:rsidR="00EA547C" w:rsidRPr="005973CF" w:rsidRDefault="00EA547C" w:rsidP="00212330">
                            <w:pPr>
                              <w:jc w:val="both"/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2C1ED8AE" w14:textId="77777777" w:rsidR="005022ED" w:rsidRPr="005973CF" w:rsidRDefault="005022ED" w:rsidP="00212330">
                            <w:pPr>
                              <w:jc w:val="both"/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366B4C2D" w14:textId="77777777" w:rsidR="00A32F8F" w:rsidRPr="005973CF" w:rsidRDefault="00A32F8F" w:rsidP="00212330">
                            <w:pPr>
                              <w:jc w:val="both"/>
                              <w:rPr>
                                <w:color w:val="6700A0"/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  <w:p w14:paraId="4D562055" w14:textId="77777777" w:rsidR="001F3AFF" w:rsidRPr="005973CF" w:rsidRDefault="001F3AFF" w:rsidP="00212330">
                            <w:pPr>
                              <w:jc w:val="both"/>
                              <w:rPr>
                                <w:sz w:val="21"/>
                                <w:szCs w:val="2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F881" id="Text Box 3" o:spid="_x0000_s1031" type="#_x0000_t202" style="position:absolute;margin-left:187.4pt;margin-top:112.35pt;width:349.5pt;height:323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" filled="f" stroked="f" strokeweight=".5pt">
                <v:textbox>
                  <w:txbxContent>
                    <w:p w14:paraId="29FBF09C" w14:textId="77777777" w:rsidR="00397626" w:rsidRDefault="0028637B" w:rsidP="00212330">
                      <w:pPr>
                        <w:jc w:val="both"/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</w:pPr>
                      <w:r w:rsidRPr="006172C2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 xml:space="preserve">¿Hay otras </w:t>
                      </w:r>
                      <w:r w:rsidR="00DD6DBD" w:rsidRPr="006172C2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>opciones para obtener una orden de protección</w:t>
                      </w:r>
                      <w:r w:rsidR="00EA547C" w:rsidRPr="006172C2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 xml:space="preserve">? </w:t>
                      </w:r>
                    </w:p>
                    <w:p w14:paraId="489DC707" w14:textId="3F885A88" w:rsidR="00EA547C" w:rsidRPr="00397626" w:rsidRDefault="00397626" w:rsidP="00A874CF">
                      <w:pPr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</w:pPr>
                      <w:r w:rsidRPr="00397626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Si, usted puede contactar a la oficina del magistrado local y ell</w:t>
                      </w:r>
                      <w:r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os podrán hacer una petición para una orden de protección para usted si 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ellos </w:t>
                      </w:r>
                      <w:r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lo consideran necesario.</w:t>
                      </w:r>
                      <w:r w:rsidRPr="00397626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</w:p>
                    <w:p w14:paraId="67E9422A" w14:textId="1D8E5D11" w:rsidR="00EA547C" w:rsidRPr="008C56A6" w:rsidRDefault="00CA403C" w:rsidP="00212330">
                      <w:pPr>
                        <w:jc w:val="both"/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</w:pPr>
                      <w:r w:rsidRPr="008C56A6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>¿Costos de la orden de protección</w:t>
                      </w:r>
                      <w:r w:rsidR="00EA547C" w:rsidRPr="008C56A6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 xml:space="preserve">? </w:t>
                      </w:r>
                    </w:p>
                    <w:p w14:paraId="7A9C314D" w14:textId="14747DB4" w:rsidR="00EA547C" w:rsidRPr="008C56A6" w:rsidRDefault="008C56A6" w:rsidP="00212330">
                      <w:pPr>
                        <w:jc w:val="both"/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</w:pPr>
                      <w:r w:rsidRPr="008C56A6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No hay ningún costo por la petición de una orden de protección</w:t>
                      </w:r>
                      <w:r w:rsidR="00EA547C" w:rsidRPr="008C56A6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, </w:t>
                      </w:r>
                      <w:r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por llenar copias de una orden de protección o por hacer que la orden se entregue al demandado</w:t>
                      </w:r>
                      <w:r w:rsidR="00EA547C" w:rsidRPr="008C56A6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53200C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Todo el proceso es gratuito</w:t>
                      </w:r>
                      <w:r w:rsidR="00EA547C" w:rsidRPr="008C56A6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</w:p>
                    <w:p w14:paraId="551C5454" w14:textId="27B21179" w:rsidR="00EA547C" w:rsidRPr="00551647" w:rsidRDefault="00551647" w:rsidP="00212330">
                      <w:pPr>
                        <w:jc w:val="both"/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</w:pPr>
                      <w:r w:rsidRPr="00551647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>¿Necesito representación legal para solicitar una orden de prote</w:t>
                      </w:r>
                      <w:r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>cción</w:t>
                      </w:r>
                      <w:r w:rsidR="00EA547C" w:rsidRPr="00551647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>?</w:t>
                      </w:r>
                    </w:p>
                    <w:p w14:paraId="3ADBF002" w14:textId="37D5EB1E" w:rsidR="00EA547C" w:rsidRPr="009E2F3A" w:rsidRDefault="007A0B5A" w:rsidP="00212330">
                      <w:pPr>
                        <w:jc w:val="both"/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</w:pPr>
                      <w:r w:rsidRPr="007A0B5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No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.</w:t>
                      </w:r>
                      <w:r w:rsidRPr="007A0B5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U</w:t>
                      </w:r>
                      <w:r w:rsidRPr="007A0B5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sted no necesita un abogado para solicitar una orden de protección.</w:t>
                      </w:r>
                      <w:r w:rsidR="00EA547C" w:rsidRPr="007A0B5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3B1047" w:rsidRPr="003B1047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Sin embargo, a menudo hay servicios legales gratuitos dispon</w:t>
                      </w:r>
                      <w:r w:rsidR="003B1047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ibles para las víctimas de bajos ingresos que desean obtener una orden de protección.</w:t>
                      </w:r>
                      <w:r w:rsidR="00EA547C" w:rsidRPr="003B1047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="009E2F3A" w:rsidRPr="009E2F3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Para m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á</w:t>
                      </w:r>
                      <w:r w:rsidR="009E2F3A" w:rsidRPr="009E2F3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s información, por favor contacte a su </w:t>
                      </w:r>
                      <w:r w:rsidR="009E2F3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d</w:t>
                      </w:r>
                      <w:r w:rsidR="009E2F3A" w:rsidRPr="009E2F3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efensor ju</w:t>
                      </w:r>
                      <w:r w:rsidR="009E2F3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dicial local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en</w:t>
                      </w:r>
                      <w:r w:rsidR="009E2F3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Response.</w:t>
                      </w:r>
                    </w:p>
                    <w:p w14:paraId="2293603C" w14:textId="01F09690" w:rsidR="001F3AFF" w:rsidRPr="006B1EDD" w:rsidRDefault="006B1EDD" w:rsidP="00212330">
                      <w:pPr>
                        <w:jc w:val="both"/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</w:pPr>
                      <w:r w:rsidRPr="006B1EDD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 xml:space="preserve">¿Tengo que </w:t>
                      </w:r>
                      <w:r w:rsidR="002F7E6F" w:rsidRPr="006B1EDD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>presentar</w:t>
                      </w:r>
                      <w:r w:rsidRPr="006B1EDD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 xml:space="preserve"> cargos para obtener una orden de protección</w:t>
                      </w:r>
                      <w:r w:rsidR="001F3AFF" w:rsidRPr="006B1EDD">
                        <w:rPr>
                          <w:b/>
                          <w:color w:val="6700A0"/>
                          <w:sz w:val="21"/>
                          <w:szCs w:val="21"/>
                          <w:u w:val="single"/>
                          <w:lang w:val="es-ES"/>
                        </w:rPr>
                        <w:t xml:space="preserve">? </w:t>
                      </w:r>
                    </w:p>
                    <w:p w14:paraId="0ADF99AB" w14:textId="049D53C9" w:rsidR="001F3AFF" w:rsidRPr="005973CF" w:rsidRDefault="001F3AFF" w:rsidP="00212330">
                      <w:pPr>
                        <w:jc w:val="both"/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</w:pPr>
                      <w:r w:rsidRPr="002F7E6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No. </w:t>
                      </w:r>
                      <w:r w:rsidR="002F7E6F" w:rsidRPr="002F7E6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Una orden de protección es una orden civil, y no es lo mismo que pre</w:t>
                      </w:r>
                      <w:r w:rsidR="002F7E6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sentar cargos penales</w:t>
                      </w:r>
                      <w:r w:rsidRPr="002F7E6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. </w:t>
                      </w:r>
                      <w:r w:rsidR="005973CF" w:rsidRPr="005973C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Usted puede </w:t>
                      </w:r>
                      <w:r w:rsidR="00111E6C" w:rsidRPr="005973C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presentar</w:t>
                      </w:r>
                      <w:r w:rsidR="005973CF" w:rsidRPr="005973C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cargos penales contra el agresor, 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en adición a</w:t>
                      </w:r>
                      <w:r w:rsidR="005973C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la petición de la orden de protección, pero 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usted </w:t>
                      </w:r>
                      <w:r w:rsidR="005973C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no </w:t>
                      </w:r>
                      <w:r w:rsidR="00964A6A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>necesita</w:t>
                      </w:r>
                      <w:r w:rsidR="005973CF"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  <w:t xml:space="preserve"> presentar cargos para obtener una orden de protección.</w:t>
                      </w:r>
                    </w:p>
                    <w:p w14:paraId="3F16ED9E" w14:textId="77777777" w:rsidR="00EA547C" w:rsidRPr="005973CF" w:rsidRDefault="00EA547C" w:rsidP="00212330">
                      <w:pPr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</w:p>
                    <w:p w14:paraId="6DA69E96" w14:textId="77777777" w:rsidR="00EA547C" w:rsidRPr="005973CF" w:rsidRDefault="00EA547C" w:rsidP="00212330">
                      <w:pPr>
                        <w:jc w:val="both"/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</w:pPr>
                    </w:p>
                    <w:p w14:paraId="2C1ED8AE" w14:textId="77777777" w:rsidR="005022ED" w:rsidRPr="005973CF" w:rsidRDefault="005022ED" w:rsidP="00212330">
                      <w:pPr>
                        <w:jc w:val="both"/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</w:pPr>
                    </w:p>
                    <w:p w14:paraId="366B4C2D" w14:textId="77777777" w:rsidR="00A32F8F" w:rsidRPr="005973CF" w:rsidRDefault="00A32F8F" w:rsidP="00212330">
                      <w:pPr>
                        <w:jc w:val="both"/>
                        <w:rPr>
                          <w:color w:val="6700A0"/>
                          <w:sz w:val="21"/>
                          <w:szCs w:val="21"/>
                          <w:lang w:val="es-ES"/>
                        </w:rPr>
                      </w:pPr>
                    </w:p>
                    <w:p w14:paraId="4D562055" w14:textId="77777777" w:rsidR="001F3AFF" w:rsidRPr="005973CF" w:rsidRDefault="001F3AFF" w:rsidP="00212330">
                      <w:pPr>
                        <w:jc w:val="both"/>
                        <w:rPr>
                          <w:sz w:val="21"/>
                          <w:szCs w:val="21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467A" w:rsidRPr="00CE1E3D" w:rsidSect="00E77B5E">
      <w:headerReference w:type="default" r:id="rId19"/>
      <w:foot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F8561D" w14:textId="77777777" w:rsidR="00A63E18" w:rsidRDefault="00A63E18" w:rsidP="00590471">
      <w:r>
        <w:separator/>
      </w:r>
    </w:p>
  </w:endnote>
  <w:endnote w:type="continuationSeparator" w:id="0">
    <w:p w14:paraId="24646964" w14:textId="77777777" w:rsidR="00A63E18" w:rsidRDefault="00A63E1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140576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4E4106" w14:textId="77777777" w:rsidR="00024F12" w:rsidRDefault="00A63E18">
        <w:pPr>
          <w:pStyle w:val="Footer"/>
          <w:jc w:val="right"/>
        </w:pPr>
      </w:p>
    </w:sdtContent>
  </w:sdt>
  <w:p w14:paraId="5F213AB3" w14:textId="77777777" w:rsidR="00024F12" w:rsidRDefault="00024F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411E18" w14:textId="77777777" w:rsidR="00A63E18" w:rsidRDefault="00A63E18" w:rsidP="00590471">
      <w:r>
        <w:separator/>
      </w:r>
    </w:p>
  </w:footnote>
  <w:footnote w:type="continuationSeparator" w:id="0">
    <w:p w14:paraId="579E887D" w14:textId="77777777" w:rsidR="00A63E18" w:rsidRDefault="00A63E1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0BF04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31777D5" wp14:editId="765CF3C7">
              <wp:simplePos x="0" y="0"/>
              <wp:positionH relativeFrom="column">
                <wp:posOffset>-1617980</wp:posOffset>
              </wp:positionH>
              <wp:positionV relativeFrom="paragraph">
                <wp:posOffset>-457200</wp:posOffset>
              </wp:positionV>
              <wp:extent cx="8673465" cy="10702298"/>
              <wp:effectExtent l="0" t="0" r="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73465" cy="10702298"/>
                        <a:chOff x="-15240" y="0"/>
                        <a:chExt cx="8673465" cy="10702298"/>
                      </a:xfrm>
                      <a:solidFill>
                        <a:srgbClr val="6700A0"/>
                      </a:solidFill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  <a:grpFill/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7009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700A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489155" y="1000125"/>
                          <a:ext cx="2972393" cy="9702173"/>
                          <a:chOff x="-4492905" y="-5283698"/>
                          <a:chExt cx="2432646" cy="7941429"/>
                        </a:xfrm>
                        <a:grpFill/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4492905" y="683160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-3024227" y="738904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510075" y="1536099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7009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-4212172" y="711742"/>
                            <a:ext cx="280887" cy="250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49A805" id="Group 2" o:spid="_x0000_s1026" style="position:absolute;margin-left:-127.4pt;margin-top:-36pt;width:682.95pt;height:842.7pt;z-index:251657216;mso-width-relative:margin;mso-height-relative:margin" coordorigin="-152" coordsize="86734,107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p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Ik4RuLq156DYb8Z/8LgquJHJ9pQrKJie&#10;e3o/O/w7pl6YyLcWPw4IbKRcPxMN3ris5kipst1ScqJfUnHV7G66T/OlPAQjmWZ/jH4WIp23aYZi&#10;nHdY/VfyHdIF1Nom9kvE0ykVL6UcdflYinejVIUA7X9lYpMjdFjmDwmTt36RB5IfXXbB4/z34xy/&#10;xynVI7Uyz61OAqSmlJmcBNZbXxm06wpGVR5Nra+v7BOtUY6D4TYAyJSqSMI9reFFxor0G6KjT5op&#10;J+EX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7009d" stroked="f"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700a0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" filled="f" stroked="f"/>
              <v:group id="Group 12" o:spid="_x0000_s1031" style="position:absolute;left:4891;top:10001;width:29724;height:97021" coordorigin="-44929,-52836" coordsize="24326,79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44929;top:6831;width:22057;height:19746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-30242;top:7389;width:7690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-25100;top:15360;width:4498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70096" stroked="f"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42121;top:7117;width:2809;height:250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<v:stroke joinstyle="miter"/>
                  <v:path arrowok="t" o:connecttype="custom" o:connectlocs="152711,248745;151398,249382;151476,249413;163626,242270;159381,243182;153015,243911;152712,243182;157158,242817;163626,242270;174666,241316;174406,241382;174539,241358;95464,239945;99961,240994;101881,241085;107237,243456;109662,243911;109814,243957;110369,243456;112492,244003;114614,244459;118795,245336;118858,245279;123709,246009;126033,246373;128357,246556;133107,246738;139574,246647;139855,246647;140484,246328;141899,245917;143339,245895;144324,246009;144589,246647;146850,246647;146143,247559;145739,248015;144425,248562;142000,248562;138867,248379;132096,248197;127044,247832;122597,247285;118151,246647;111380,245735;106125,244185;106186,244145;103094,243273;100365,242179;97232,241267;93999,240264;95464,239945;154950,237990;153406,238203;142728,238689;146244,239079;147153,238896;153419,238258;154450,238077;164544,236669;159300,237391;161099,237437;163689,237004;183687,236458;167239,240410;175563,238737;78234,234611;89855,239079;93999,240264;97131,241267;100264,242179;102992,243273;102386,243729;100769,243455;95009,241541;92180,240538;89350,239443;85611,238258;82377,236982;79851,235796;78234,234611;82984,232331;88542,234884;87834,235249;81367,232423;82984,232331;62469,226131;69341,229596;70756,231055;67522,229505;65097,228137;62469,226131;74519,223791;74520,223817;74862,224190;74899,224034;222099,217806;221732,217833;215669,221754;209706,224672;205462,226952;203138,227863;200713,228775;197782,230143;195559,231328;192325,232514;188990,233608;188081,234429;186666,234884;183129,235432;178582,236708;174438,237893;169891,239079;164232,240355;156248,241541;156046,241814;152208,242680;152307,242726;156570,241765;156653,241541;164636,240355;170295,239079;174843,237893;178986,236708;183533,235432;187070,234884;184676,236181;184746,236161;187272,234793;188687,234337;188781,234314;189394,233699;192729,232605;195963,231420;198186,230234;201117,228866;203542,227955;205205,227302;206069,226769;210313,224490;216275,221572;48810,216545;49193,216842;49324,216902;222777,214165;222743,214186;222743,214212;222903,214233;222945,214186;224960,212804;224364,213175;224258,213274;224667,213038;40559,208211;44375,212265;41349,208989;232115,208208;232106,208211;232040,208624;230423,210265;228503,212180;228618,212156;230423,210357;232040,208715;232115,208208;50436,206155;50636,206375;50646,206345;35488,204065;38115,205615;38244,205752;39442,205991;42157,208259;45896,210995;47513,213001;48423,214004;52263,216922;51151,217742;47575,214157;47412,214186;50797,217579;51151,217742;52263,216922;61863,223760;59943,224307;60650,224763;57821,224854;56002,223760;54284,222575;50040,219383;46099,216192;42461,213001;40743,211451;39126,209809;39732,209080;41753,210721;43976,212271;46705,214916;46937,215095;43976,212271;41854,210721;39833,209080;37610,206618;35488,204065;258112,189567;258061,189587;256957,191977;257051,178144;254373,181634;253059,183823;251745,185829;248613,189567;245884,193305;243459,196315;243257,196426;243091,196647;243358,196497;245783,193488;248512,189749;251644,186011;252958,184005;254272,181817;257000,178261;267510,176893;266196,180449;263872,184279;261548,188199;259426,190661;260840,188108;262053,185555;262962,184187;264175,182364;265287,180540;267510,176893;260969,169077;258516,172972;258471,173066;260941,169142;262314,160254;259366,167522;253164,178960;252256,180256;252251,180267;250128,183549;248006,187105;245581,189841;243560,192941;231635,205068;227694,208077;227316,208336;227153,208485;225505,209698;224157,211086;219206,214460;218430,214902;216322,216452;216018,216631;215568,217013;211627,219384;207685,221572;207234,221778;204566,223342;203739,223719;202936,224216;200207,225584;197658,226486;191976,229072;178646,233558;169356,235713;176864,234429;178278,234155;182826,232696;185655,231875;190203,229778;195357,228137;198659,226969;200106,226222;201420,225858;203239,224946;203717,224646;204957,223578;207685,222119;210789,220746;211930,220113;215871,217742;217589,216283;219509,215189;224460,211815;227997,208806;231939,205797;243863,193670;245504,191153;245581,190935;248208,187287;249017,186193;250092,184848;250432,184279;252554,180996;256697,173245;260739,164948;261927,161574;273371,152182;273068,152365;273068,152365;274326,146778;274289,146940;274584,147259;275493,148170;276100,147806;276115,147736;275695,147988;274685,147167;273425,136421;273354,136424;273226,136430;273270,136864;273169,139144;272765,140511;270340,143976;269733,146985;269127,147988;268116,152365;267005,155830;265792,159204;265085,161848;264276,164583;264921,163678;265489,161757;265994,159021;267207,155647;268318,152182;269329,147806;269935,146803;270542,143794;272967,140329;271350,147350;270137,153185;267409,160662;266869,161420;266638,162554;265893,164492;263064,170054;261750,172972;260941,174522;259931,176163;257202,180540;254272,184826;250533,190570;246389,196223;243661,199415;240730,202515;239720,203791;238608,205068;236890,206345;234081,209151;234162,209445;231231,212180;228098,214186;225572,216010;223179,217588;223551,217560;226178,215827;228705,214004;231838,211998;234768,209262;234667,208898;237497,206071;239215,204794;240326,203518;241337,202241;244267,199141;246996,195950;251139,190297;254878,184552;257809,180267;260537,175890;261548,174249;262356,172698;263670,169781;266499,164218;267611,160480;270340,153003;271552,147168;273169,140146;273534,138913;273270,138870;273371,136590;275594,134493;274418,138917;274418,138917;275594,134493;276504,133581;275897,134767;275759,137251;275695,139599;274685,142405;274685,142726;275897,139599;276100,134767;276571,133846;272158,129661;271496,131073;271249,133126;270930,132167;270814,132302;271148,133308;270946,134767;271350,135952;271663,135936;271451,135314;271653,133855;272158,129661;280647,127199;280849,127290;280748,131119;280849,133764;280546,138596;280243,141332;279333,145344;279030,148718;277514,154918;276100,160298;273573,161301;273775,160754;274180,156924;275695,152912;276908,152274;276908,152274;278222,145344;278929,142061;279535,138688;280041,135496;280243,132487;280344,129934;280546,128566;280647,127199;14233,84921;14283,84943;14288,84931;20330,71851;18106,75590;16287,76957;16283,77045;16107,80535;16112,80527;16287,77049;18106,75681;20330,71942;20405,71988;20443,71920;21542,63918;20127,64830;18005,68842;18491,69193;18507,69131;18106,68842;20228,64830;21481,64023;29323,58721;29196,58813;28654,60693;28313,61639;19016,76957;17702,80696;16489,84526;13862,92550;12144,98020;11336,102124;10931,104221;10628,106318;9719,111971;9416,115436;9921,119084;10158,117096;10123,116439;10527,112610;11437,106956;12158,106175;13205,99850;13155,98750;14153,96167;14747,93999;14569,94373;13963,94191;12447,98112;12548,100300;11841,104494;11740,105224;10729,106318;11032,104221;11437,102124;12245,98020;13963,92550;16591,84526;17803,80696;19117,76957;28414,61639;29323,58721;31143,49603;31142,49603;31648,49968;31648,49968;49352,36621;49332,36635;49273,36695;48448,37476;48239,37750;48103,37889;47513,38661;41349,45226;39631,47050;37913,48965;30317,56541;38014,48873;39732,46959;41450,45135;47614,38570;48239,37750;49273,36695;51917,30334;51045,30608;50396,30825;50242,31002;49130,31914;46301,33555;44381,35470;42562,37384;41349,38388;41308,38341;40162,39584;38216,41761;35084,44861;35589,45408;35598,45401;35185,44953;38317,41852;41450,38388;42663,37385;44482,35470;46402,33555;49231,31914;50343,31002;51556,30592;51938,30484;198287,13860;203441,15957;205664,17598;200713,15410;198287,13860;181512,7203;185554,8024;191213,10577;181512,7203;120677,6599;118555,6839;114007,7386;109561,8298;107641,8845;105418,9392;100553,10254;99658,10577;93493,12492;87430,14680;83186,16413;80356,17416;73383,20334;70049,22248;66815,24163;61661,27628;56810,31093;52168,34747;52566,35196;53551,34586;54390,34022;57417,31640;62267,28175;67421,24710;70655,22795;73990,20881;80962,17963;83691,16686;87935,14954;93999,12765;100163,10851;102752,10392;104003,10006;121029,6692;156817,4639;158977,4833;161908,5744;159684,5471;155036,4650;156817,4639;168577,3921;172720,4194;177773,6018;171508,5015;168577,3921;134774,3898;123102,4468;115018,5471;111178,6383;107843,7477;103195,8024;85611,14133;79245,16686;77324,17324;75607,18145;72373,19695;67320,22066;63480,24801;52364,32643;50041,34466;47768,36338;47816,36382;30334,54891;26797,59268;25180,61912;23563,64374;20532,69480;17234,74169;17197,74313;16085,77049;15277,78325;15075,78508;14178,81197;13963,82793;13761,85073;12346,88811;11032,92550;9618,98020;8809,103036;8304,108050;9011,104586;9077,104300;9213,102944;10022,97929;10275,98006;10297,97921;10022,97838;11437,92367;12750,88629;14159,84907;14064,84890;14266,82611;15378,78325;16186,77049;16213,76982;17298,74313;20633,69572;23664,64466;25281,62004;26898,59359;30435,54983;47918,36473;52566,32643;63682,24801;67522,22066;72575,19695;75809,18145;77527,17325;79447,16686;85813,14133;103397,8024;108045,7477;111380,6383;115220,5471;123305,4468;134976,3932;144358,4216;148972,0;153722,273;158573,729;161806,1459;163929,2371;166556,1915;170497,2735;172922,3374;172821,3465;172720,4103;168577,3830;167162,3465;165748,3191;163019,2644;160291,2097;157461,1732;154328,1732;151802,1732;147861,1732;147676,1679;145941,2462;146547,3374;152610,4468;149912,4510;149958,4514;152813,4468;155238,4741;159886,5562;162110,5836;165849,6565;169689,7295;173428,8115;177167,9118;178986,9574;180805,10121;180828,10140;182133,10343;185294,11403;185735,12007;185858,12036;188687,13039;191112,13951;193538,14954;195357,15866;196569,16413;197883,17051;202329,19331;207989,22613;210919,24437;211004,24491;212502,25312;269531,122092;269488,122856;270643,123004;271754,123734;272260,126196;274179,129113;274988,129180;274988,128475;275810,126416;275796,126013;276605,123551;277716,123551;279434,122548;279636,126560;279131,128475;278525,130299;278222,133308;278121,134858;277919,136408;277488,136667;277514,136773;277927,136524;278121,135040;278222,133490;278525,130481;279131,128658;279636,126743;280445,127290;280344,128658;280142,130025;280041,132578;279839,135587;279333,138779;278727,142152;278020,145435;276706,152365;275493,153003;273977,157015;273573,160845;273371,161392;271653,165586;271148,165951;269026,170419;271249,165951;271754,165586;268520,173884;266803,174704;266446,175347;266499,175434;266904,174704;268622,173884;267409,176984;265186,180631;264074,182455;262861,184279;261952,185646;260638,188291;259223,190844;257000,193579;254777,196132;254870,195960;252352,199050;246895,204430;245820,205921;246895,204521;252352,199141;248208,204794;246074,206812;244360,207949;244267,208077;243196,208821;243156,209080;238406,213457;233353,217651;233120,217804;231433,219748;227391,222484;223613,225040;223600,225055;227391,222575;231433,219839;228098,222848;225383,224444;223504,225160;223450,225219;221429,226405;220667,226723;218751,228126;216881,229322;214052,230964;213142,231055;212132,231460;211974,231568;213243,231146;214153,231055;210515,233517;208191,234611;205866,235614;204225,235836;203946,235979;196266,238988;195875,239068;193538,240447;194851,240811;190001,242726;190405,241450;188788,241997;187272,242453;184140,243364;183721,242911;182220,243182;180401,243547;176662,244367;176538,244419;180097,243638;181916,243273;183432,243000;184038,243455;187171,242544;188687,242088;190304,241541;189900,242817;185655,244641;185447,244588;182523,245644;180097,246282;176459,247103;174956,246989;171812,247541;171710,247741;163322,249200;161402,248744;159785,248744;156956,249565;154429,249747;151903,249838;151629,249732;149326,250100;146547,249656;146648,249565;147153,248926;144829,248653;145941,248106;149276,248015;152509,247923;157158,248015;160392,247741;166455,246556;170497,245735;173529,245644;173740,245556;170800,245644;166758,246465;160695,247650;157461,247923;152813,247832;149579,247923;146244,248015;146345,247650;147052,246738;178177,242088;199298,234884;204856,232240;207989,230781;211222,229231;217286,225949;222136,222575;231231,216192;233758,214369;236183,212454;239821,209445;241337,207165;243514,205364;243532,205251;241438,206983;239922,209262;236284,212271;233859,214186;231332,216010;222237,222393;217387,225766;211323,229049;208090,230599;204957,232058;199399,234702;178278,241905;147153,246556;144829,246556;144526,245826;142101,245735;139878,246556;133410,246647;128660,246465;126336,246282;124012,245917;125412,244570;125124,244641;119907,243769;119667,243820;109662,242179;105721,241450;102285,240902;98142,239170;92988,237438;87632,235523;88542,234884;92281,235523;93898,236799;99456,238258;110471,240811;113199,241267;116130,241723;119363,242361;122927,243057;123203,243000;126538,243456;126639,243273;131490,243456;132298,243547;139776,243547;145233,243729;151701,243273;152509,243273;152813,244003;159179,243273;163423,242361;165849,241997;167364,241814;170699,241085;173428,240538;176156,239899;181161,239118;181815,238896;176561,239717;173832,240355;171104,240902;167769,241632;166253,241814;163828,242179;157259,242726;152813,243091;152004,243091;145537,243547;140080,243364;132602,243364;131793,243273;128660,242088;126943,243091;126938,243099;128357,242270;131490,243455;126639,243273;126678,243251;123507,242817;119768,242088;116534,241450;113603,240994;110875,240538;99860,237985;94302,236526;92685,235249;88946,234611;83388,232058;81771,232149;76011,229505;75000,227863;75202,227772;78739,229505;82276,231237;83287,230690;79144,228228;75708,226860;70958,224399;66916,222028;60549,219566;58124,217742;58629,217560;61055,218198;56002,213457;53172,211360;50545,209262;47210,206800;42360,201968;42027,201029;41046,200144;37711,196862;37307,195220;35993,193579;35837,193358;34275,192394;31243,188473;29526,184826;29323,184826;26999,180814;24776,176802;22452,172151;20330,167410;22452,170601;24574,174613;25281,176802;25574,177188;25214,175500;24275,173964;22748,170864;20936,168139;18713,162668;16808,157060;16182,155425;13458,145614;12254,138492;12245,138688;12346,140146;12851,143520;13458,146985;12447,143976;11740,140146;10931,140146;10426,136682;9719,134493;9112,132396;7394,130755;6889,130755;6384,128475;6182,125557;6586,121454;6788,119995;7132,118995;6965,116713;7192,113339;7597,112655;7597,112245;6788,113613;6081,112701;4767,111060;4527,109760;4464,109874;4060,113521;3756,117169;3453,119995;3453,125831;3554,128840;3756,131849;2847,134676;2645,134676;2039,129205;2039,123551;2544,119175;3453,119995;2645,119084;2443,115801;2645,110786;2746,109418;3049,107139;4262,103036;4866,100310;4666,99662;3959,103309;2746,107412;2443,109692;2342,111060;2140,116074;2342,119357;1836,123734;1836,129387;2443,134858;2645,134858;3959,140055;4666,144341;6182,148718;8569,158129;8778,159933;9214,159933;11437,164766;12245,167228;10729,165130;9112,161848;9011,162760;8132,160301;7496,160389;6788,158292;4363,153277;2847,148809;2746,145070;2039,140694;1533,136317;422,133126;1129,116166;1836,111789;1230,109418;2443,102853;2746,101303;3554,96014;5677,92185;5171,97382;5676,96491;5980,94362;6081,92002;6990,88993;8405,84434;10123,79784;10252,79653;11033,75954;12144,73310;13458,71122;16085,66563;18207,62460;21239,57171;23462,54891;25281,51700;26797,49694;28414,48965;28818,48418;30435,45500;33568,42217;33653,43589;33425,44166;36700,41123;38317,39208;40439,37385;40622,37568;40541,37476;43168,35105;45795,32917;48625,30181;52566,27537;56810,24710;59348,23113;61055,21701;64086,20060;67320,18510;67748,18311;68849,17336;70655,16139;72638,15227;74041,14936;74293,14771;101780,4741;102800,4541;105620,3647;107565,3294;108580,3286;108955,3191;131995,456;138539,433;145537,547;145667,635;149074,273;152206,729;155339,1276;156955,1608;155238,1185;152105,638;148972,18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F43"/>
    <w:multiLevelType w:val="hybridMultilevel"/>
    <w:tmpl w:val="123CDCB6"/>
    <w:lvl w:ilvl="0" w:tplc="270695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877C98"/>
    <w:multiLevelType w:val="hybridMultilevel"/>
    <w:tmpl w:val="49EE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E466B"/>
    <w:multiLevelType w:val="hybridMultilevel"/>
    <w:tmpl w:val="E39ECF60"/>
    <w:lvl w:ilvl="0" w:tplc="726038F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EF3F3E"/>
    <w:multiLevelType w:val="hybridMultilevel"/>
    <w:tmpl w:val="2F565E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94277"/>
    <w:multiLevelType w:val="hybridMultilevel"/>
    <w:tmpl w:val="1272E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11"/>
    <w:rsid w:val="00016264"/>
    <w:rsid w:val="00017B3F"/>
    <w:rsid w:val="0002223C"/>
    <w:rsid w:val="00024F12"/>
    <w:rsid w:val="00026074"/>
    <w:rsid w:val="00055B72"/>
    <w:rsid w:val="00060042"/>
    <w:rsid w:val="000771EC"/>
    <w:rsid w:val="0008685D"/>
    <w:rsid w:val="00111E6C"/>
    <w:rsid w:val="00112FD7"/>
    <w:rsid w:val="001253DD"/>
    <w:rsid w:val="00150ABD"/>
    <w:rsid w:val="00160554"/>
    <w:rsid w:val="00191A0E"/>
    <w:rsid w:val="001A1FD8"/>
    <w:rsid w:val="001A3ACA"/>
    <w:rsid w:val="001A45A9"/>
    <w:rsid w:val="001D703A"/>
    <w:rsid w:val="001E6711"/>
    <w:rsid w:val="001E76D0"/>
    <w:rsid w:val="001F3AFF"/>
    <w:rsid w:val="001F5798"/>
    <w:rsid w:val="00212330"/>
    <w:rsid w:val="00222466"/>
    <w:rsid w:val="002339D7"/>
    <w:rsid w:val="00236632"/>
    <w:rsid w:val="00252BA8"/>
    <w:rsid w:val="0028637B"/>
    <w:rsid w:val="0029260E"/>
    <w:rsid w:val="002A0469"/>
    <w:rsid w:val="002A24FB"/>
    <w:rsid w:val="002B4549"/>
    <w:rsid w:val="002D5B80"/>
    <w:rsid w:val="002E1FF6"/>
    <w:rsid w:val="002F7E6F"/>
    <w:rsid w:val="00300F3B"/>
    <w:rsid w:val="00310F17"/>
    <w:rsid w:val="003137E5"/>
    <w:rsid w:val="003326CB"/>
    <w:rsid w:val="00337A13"/>
    <w:rsid w:val="00356D74"/>
    <w:rsid w:val="00365621"/>
    <w:rsid w:val="00376291"/>
    <w:rsid w:val="003763B9"/>
    <w:rsid w:val="00380FD1"/>
    <w:rsid w:val="00383D02"/>
    <w:rsid w:val="00384CE1"/>
    <w:rsid w:val="00397626"/>
    <w:rsid w:val="003A3E84"/>
    <w:rsid w:val="003B1047"/>
    <w:rsid w:val="003D6E2B"/>
    <w:rsid w:val="003F613C"/>
    <w:rsid w:val="00407DAF"/>
    <w:rsid w:val="00464EA5"/>
    <w:rsid w:val="00474E14"/>
    <w:rsid w:val="004A434B"/>
    <w:rsid w:val="004B5E7C"/>
    <w:rsid w:val="004E158A"/>
    <w:rsid w:val="005022ED"/>
    <w:rsid w:val="00514E64"/>
    <w:rsid w:val="00523A95"/>
    <w:rsid w:val="0053200C"/>
    <w:rsid w:val="0054268E"/>
    <w:rsid w:val="005471D7"/>
    <w:rsid w:val="00551647"/>
    <w:rsid w:val="00565C77"/>
    <w:rsid w:val="0056708E"/>
    <w:rsid w:val="005801E5"/>
    <w:rsid w:val="00590471"/>
    <w:rsid w:val="00594645"/>
    <w:rsid w:val="005973CF"/>
    <w:rsid w:val="005B67EB"/>
    <w:rsid w:val="005D01FA"/>
    <w:rsid w:val="005D45DC"/>
    <w:rsid w:val="006172C2"/>
    <w:rsid w:val="006716D8"/>
    <w:rsid w:val="006920F0"/>
    <w:rsid w:val="006B1EDD"/>
    <w:rsid w:val="006C020C"/>
    <w:rsid w:val="006D79A8"/>
    <w:rsid w:val="00701363"/>
    <w:rsid w:val="00731DCB"/>
    <w:rsid w:val="0075613C"/>
    <w:rsid w:val="007575B6"/>
    <w:rsid w:val="007630DF"/>
    <w:rsid w:val="007823B8"/>
    <w:rsid w:val="007A0B5A"/>
    <w:rsid w:val="007A3863"/>
    <w:rsid w:val="007C12D1"/>
    <w:rsid w:val="007F5B63"/>
    <w:rsid w:val="00803A0A"/>
    <w:rsid w:val="00804C9D"/>
    <w:rsid w:val="00846CB9"/>
    <w:rsid w:val="0084755D"/>
    <w:rsid w:val="008A1E6E"/>
    <w:rsid w:val="008B108C"/>
    <w:rsid w:val="008C2CFC"/>
    <w:rsid w:val="008C56A6"/>
    <w:rsid w:val="008D5519"/>
    <w:rsid w:val="008E62C9"/>
    <w:rsid w:val="00905A9D"/>
    <w:rsid w:val="009475DC"/>
    <w:rsid w:val="00964A6A"/>
    <w:rsid w:val="00967B93"/>
    <w:rsid w:val="00990C1F"/>
    <w:rsid w:val="009B591F"/>
    <w:rsid w:val="009E2F3A"/>
    <w:rsid w:val="009F2950"/>
    <w:rsid w:val="00A31B16"/>
    <w:rsid w:val="00A32F8F"/>
    <w:rsid w:val="00A50566"/>
    <w:rsid w:val="00A61DEF"/>
    <w:rsid w:val="00A63E18"/>
    <w:rsid w:val="00A874CF"/>
    <w:rsid w:val="00A94851"/>
    <w:rsid w:val="00A9555D"/>
    <w:rsid w:val="00AE68A8"/>
    <w:rsid w:val="00B07B9F"/>
    <w:rsid w:val="00B43E44"/>
    <w:rsid w:val="00B6466C"/>
    <w:rsid w:val="00B76CDA"/>
    <w:rsid w:val="00BC07D7"/>
    <w:rsid w:val="00BC243D"/>
    <w:rsid w:val="00BE74BF"/>
    <w:rsid w:val="00C14078"/>
    <w:rsid w:val="00C62F8F"/>
    <w:rsid w:val="00C75F32"/>
    <w:rsid w:val="00C83A18"/>
    <w:rsid w:val="00C96E66"/>
    <w:rsid w:val="00CA403C"/>
    <w:rsid w:val="00CC1E8B"/>
    <w:rsid w:val="00CD2321"/>
    <w:rsid w:val="00CE1E3D"/>
    <w:rsid w:val="00D053FA"/>
    <w:rsid w:val="00D25F84"/>
    <w:rsid w:val="00D26515"/>
    <w:rsid w:val="00D75035"/>
    <w:rsid w:val="00D925E0"/>
    <w:rsid w:val="00D9507F"/>
    <w:rsid w:val="00DA467A"/>
    <w:rsid w:val="00DB0462"/>
    <w:rsid w:val="00DD6172"/>
    <w:rsid w:val="00DD6DBD"/>
    <w:rsid w:val="00E04EA9"/>
    <w:rsid w:val="00E26AED"/>
    <w:rsid w:val="00E47E6D"/>
    <w:rsid w:val="00E663AF"/>
    <w:rsid w:val="00E73AB8"/>
    <w:rsid w:val="00E77B5E"/>
    <w:rsid w:val="00E90A60"/>
    <w:rsid w:val="00EA547C"/>
    <w:rsid w:val="00EC11A8"/>
    <w:rsid w:val="00ED47F7"/>
    <w:rsid w:val="00ED7F11"/>
    <w:rsid w:val="00EE3FE8"/>
    <w:rsid w:val="00EE7E09"/>
    <w:rsid w:val="00F0223C"/>
    <w:rsid w:val="00F05B77"/>
    <w:rsid w:val="00F23B0D"/>
    <w:rsid w:val="00F3235D"/>
    <w:rsid w:val="00F34EC5"/>
    <w:rsid w:val="00F44135"/>
    <w:rsid w:val="00F509FC"/>
    <w:rsid w:val="00F66CE8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6852ED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link w:val="NoSpacingChar"/>
    <w:uiPriority w:val="1"/>
    <w:qFormat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character" w:styleId="Hyperlink">
    <w:name w:val="Hyperlink"/>
    <w:basedOn w:val="DefaultParagraphFont"/>
    <w:uiPriority w:val="99"/>
    <w:unhideWhenUsed/>
    <w:rsid w:val="003137E5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BC243D"/>
    <w:rPr>
      <w:rFonts w:cs="Georgia"/>
      <w:sz w:val="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464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6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ylie%20Stottlemyer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951E57D1154040A77D205A6936C75B" ma:contentTypeVersion="13" ma:contentTypeDescription="Create a new document." ma:contentTypeScope="" ma:versionID="64843bfb85dacd29f6aee812417a3701">
  <xsd:schema xmlns:xsd="http://www.w3.org/2001/XMLSchema" xmlns:xs="http://www.w3.org/2001/XMLSchema" xmlns:p="http://schemas.microsoft.com/office/2006/metadata/properties" xmlns:ns2="358b417e-efe8-45ed-92ce-e9db3afda875" xmlns:ns3="3989bfbd-964f-4542-9455-3d8bdbad14b1" targetNamespace="http://schemas.microsoft.com/office/2006/metadata/properties" ma:root="true" ma:fieldsID="755084d137750729774d0f382d9ed803" ns2:_="" ns3:_="">
    <xsd:import namespace="358b417e-efe8-45ed-92ce-e9db3afda875"/>
    <xsd:import namespace="3989bfbd-964f-4542-9455-3d8bdbad14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b417e-efe8-45ed-92ce-e9db3afda8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9bfbd-964f-4542-9455-3d8bdbad14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58b417e-efe8-45ed-92ce-e9db3afda875" xsi:nil="true"/>
  </documentManagement>
</p:properties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AFFD3A-9D48-485C-9F4D-E8EF64998129}"/>
</file>

<file path=customXml/itemProps3.xml><?xml version="1.0" encoding="utf-8"?>
<ds:datastoreItem xmlns:ds="http://schemas.openxmlformats.org/officeDocument/2006/customXml" ds:itemID="{44C14AC7-193C-48AD-B417-DB7DFE0EF2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C:\Users\Kylie Stottlemyer\AppData\Roaming\Microsoft\Templates\Blue spheres cover letter.dotx</Template>
  <TotalTime>0</TotalTime>
  <Pages>2</Pages>
  <Words>49</Words>
  <Characters>260</Characters>
  <Application>Microsoft Office Word</Application>
  <DocSecurity>0</DocSecurity>
  <Lines>10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2021-06-25T03:21:00Z</dcterms:created>
  <dcterms:modified xsi:type="dcterms:W3CDTF">2021-06-25T16:26:00Z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0x01010083951E57D1154040A77D205A6936C75B</vt:lpwstr>
  </property>
</Properties>
</file>